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oter8.xml" ContentType="application/vnd.openxmlformats-officedocument.wordprocessingml.footer+xml"/>
  <Override PartName="/word/glossary/header3.xml" ContentType="application/vnd.openxmlformats-officedocument.wordprocessingml.header+xml"/>
  <Override PartName="/word/glossary/footer9.xml" ContentType="application/vnd.openxmlformats-officedocument.wordprocessingml.footer+xml"/>
  <Override PartName="/word/glossary/footer10.xml" ContentType="application/vnd.openxmlformats-officedocument.wordprocessingml.footer+xml"/>
  <Override PartName="/word/glossary/footer11.xml" ContentType="application/vnd.openxmlformats-officedocument.wordprocessingml.footer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6B109" w14:textId="5AED10B6" w:rsidR="004D3D42" w:rsidRPr="00370ACC" w:rsidRDefault="00707013" w:rsidP="00370ACC">
      <w:pPr>
        <w:pStyle w:val="TitreCouverture"/>
      </w:pPr>
      <w:r w:rsidRPr="00370ACC">
        <w:t>Ti</w:t>
      </w:r>
      <w:r w:rsidR="00C20D3B" w:rsidRPr="00370ACC">
        <w:t>tre du document</w:t>
      </w:r>
    </w:p>
    <w:p w14:paraId="0B7549CC" w14:textId="076AE008" w:rsidR="004D3D42" w:rsidRPr="002102A0" w:rsidRDefault="00C20D3B" w:rsidP="002102A0">
      <w:pPr>
        <w:pStyle w:val="Sous-titre-Couverture"/>
      </w:pPr>
      <w:r w:rsidRPr="002102A0">
        <w:t>Sous-titre du document</w:t>
      </w:r>
    </w:p>
    <w:p w14:paraId="473D9D30" w14:textId="2A2157C4" w:rsidR="00824740" w:rsidRDefault="00030513" w:rsidP="002102A0">
      <w:r w:rsidRPr="00824740">
        <w:rPr>
          <w:rFonts w:ascii="Arial" w:eastAsia="Arial" w:hAnsi="Arial" w:cs="Times New Roman"/>
          <w:b/>
          <w:bCs/>
          <w:caps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8766D" wp14:editId="41C9B5EA">
                <wp:simplePos x="0" y="0"/>
                <wp:positionH relativeFrom="column">
                  <wp:posOffset>2548255</wp:posOffset>
                </wp:positionH>
                <wp:positionV relativeFrom="paragraph">
                  <wp:posOffset>283210</wp:posOffset>
                </wp:positionV>
                <wp:extent cx="3378200" cy="3479800"/>
                <wp:effectExtent l="1333500" t="0" r="12700" b="234950"/>
                <wp:wrapNone/>
                <wp:docPr id="11" name="Bulle narrative :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378200" cy="3479800"/>
                        </a:xfrm>
                        <a:prstGeom prst="wedgeRectCallout">
                          <a:avLst>
                            <a:gd name="adj1" fmla="val -88633"/>
                            <a:gd name="adj2" fmla="val 54848"/>
                          </a:avLst>
                        </a:prstGeom>
                        <a:solidFill>
                          <a:srgbClr val="F9D957"/>
                        </a:solidFill>
                        <a:ln w="12700" cap="flat" cmpd="sng" algn="ctr">
                          <a:solidFill>
                            <a:srgbClr val="F9D95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C94993" w14:textId="77777777" w:rsidR="00824740" w:rsidRPr="00824740" w:rsidRDefault="00824740" w:rsidP="00824740">
                            <w:pPr>
                              <w:shd w:val="clear" w:color="auto" w:fill="F9D957"/>
                              <w:rPr>
                                <w:b/>
                                <w:bCs/>
                                <w:color w:val="573EEF"/>
                                <w:sz w:val="36"/>
                                <w:szCs w:val="36"/>
                              </w:rPr>
                            </w:pPr>
                            <w:r w:rsidRPr="00824740">
                              <w:rPr>
                                <w:b/>
                                <w:bCs/>
                                <w:color w:val="573EEF"/>
                                <w:sz w:val="36"/>
                                <w:szCs w:val="36"/>
                              </w:rPr>
                              <w:t>Critères de diffusion</w:t>
                            </w:r>
                          </w:p>
                          <w:p w14:paraId="60186F28" w14:textId="185797A3" w:rsidR="00824740" w:rsidRPr="00824740" w:rsidRDefault="00824740" w:rsidP="00824740">
                            <w:pPr>
                              <w:shd w:val="clear" w:color="auto" w:fill="F9D957"/>
                              <w:rPr>
                                <w:color w:val="3E0D81"/>
                                <w:sz w:val="28"/>
                                <w:szCs w:val="28"/>
                              </w:rPr>
                            </w:pPr>
                            <w:r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Public</w:t>
                            </w:r>
                            <w:r w:rsidR="00030513"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 :</w:t>
                            </w:r>
                            <w:r w:rsid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30513" w:rsidRP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>ne supporte que des informations publiques</w:t>
                            </w:r>
                          </w:p>
                          <w:p w14:paraId="246D3ACF" w14:textId="7F1E66A9" w:rsidR="00824740" w:rsidRPr="00824740" w:rsidRDefault="00824740" w:rsidP="00824740">
                            <w:pPr>
                              <w:shd w:val="clear" w:color="auto" w:fill="F9D957"/>
                              <w:rPr>
                                <w:color w:val="3E0D81"/>
                                <w:sz w:val="28"/>
                                <w:szCs w:val="28"/>
                              </w:rPr>
                            </w:pPr>
                            <w:r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Diffusion limitée</w:t>
                            </w:r>
                            <w:r w:rsidR="00030513"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 :</w:t>
                            </w:r>
                            <w:r w:rsid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30513" w:rsidRP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>les informations sont destinées aux collaborateurs Econocom, clients, prospects ou à des partenaires autorisés</w:t>
                            </w:r>
                          </w:p>
                          <w:p w14:paraId="0D75D28C" w14:textId="154BA178" w:rsidR="00824740" w:rsidRPr="00824740" w:rsidRDefault="00824740" w:rsidP="00824740">
                            <w:pPr>
                              <w:shd w:val="clear" w:color="auto" w:fill="F9D957"/>
                              <w:rPr>
                                <w:color w:val="3E0D81"/>
                                <w:sz w:val="28"/>
                                <w:szCs w:val="28"/>
                              </w:rPr>
                            </w:pPr>
                            <w:r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Confidentiel Econocom</w:t>
                            </w:r>
                            <w:r w:rsidR="00030513"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 :</w:t>
                            </w:r>
                            <w:r w:rsid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30513" w:rsidRP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>l’accès à l’information est limité à des fonctions dans l’entreprise</w:t>
                            </w:r>
                          </w:p>
                          <w:p w14:paraId="7C1AF2F0" w14:textId="1E31F56B" w:rsidR="00824740" w:rsidRPr="00824740" w:rsidRDefault="00824740" w:rsidP="00824740">
                            <w:pPr>
                              <w:shd w:val="clear" w:color="auto" w:fill="F9D957"/>
                              <w:rPr>
                                <w:color w:val="3E0D81"/>
                                <w:sz w:val="28"/>
                                <w:szCs w:val="28"/>
                              </w:rPr>
                            </w:pPr>
                            <w:r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Secret Econocom</w:t>
                            </w:r>
                            <w:r w:rsidR="00030513" w:rsidRPr="00030513">
                              <w:rPr>
                                <w:b/>
                                <w:bCs/>
                                <w:color w:val="3E0D81"/>
                                <w:sz w:val="28"/>
                                <w:szCs w:val="28"/>
                              </w:rPr>
                              <w:t> :</w:t>
                            </w:r>
                            <w:r w:rsid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30513" w:rsidRPr="00030513">
                              <w:rPr>
                                <w:color w:val="3E0D81"/>
                                <w:sz w:val="28"/>
                                <w:szCs w:val="28"/>
                              </w:rPr>
                              <w:t>l’accès à l’information est strictement limité à un périmètre de personnes identifiées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8766D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Bulle narrative : rectangle 11" o:spid="_x0000_s1026" type="#_x0000_t61" style="position:absolute;margin-left:200.65pt;margin-top:22.3pt;width:266pt;height:2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" adj="-8345,22647" fillcolor="#f9d957" strokecolor="#f9d957" strokeweight="1pt">
                <v:textbox>
                  <w:txbxContent>
                    <w:p w14:paraId="57C94993" w14:textId="77777777" w:rsidR="00824740" w:rsidRPr="00824740" w:rsidRDefault="00824740" w:rsidP="00824740">
                      <w:pPr>
                        <w:shd w:val="clear" w:color="auto" w:fill="F9D957"/>
                        <w:rPr>
                          <w:b/>
                          <w:bCs/>
                          <w:color w:val="573EEF"/>
                          <w:sz w:val="36"/>
                          <w:szCs w:val="36"/>
                        </w:rPr>
                      </w:pPr>
                      <w:r w:rsidRPr="00824740">
                        <w:rPr>
                          <w:b/>
                          <w:bCs/>
                          <w:color w:val="573EEF"/>
                          <w:sz w:val="36"/>
                          <w:szCs w:val="36"/>
                        </w:rPr>
                        <w:t>Critères de diffusion</w:t>
                      </w:r>
                    </w:p>
                    <w:p w14:paraId="60186F28" w14:textId="185797A3" w:rsidR="00824740" w:rsidRPr="00824740" w:rsidRDefault="00824740" w:rsidP="00824740">
                      <w:pPr>
                        <w:shd w:val="clear" w:color="auto" w:fill="F9D957"/>
                        <w:rPr>
                          <w:color w:val="3E0D81"/>
                          <w:sz w:val="28"/>
                          <w:szCs w:val="28"/>
                        </w:rPr>
                      </w:pPr>
                      <w:r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Public</w:t>
                      </w:r>
                      <w:r w:rsidR="00030513"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 :</w:t>
                      </w:r>
                      <w:r w:rsidR="00030513">
                        <w:rPr>
                          <w:color w:val="3E0D81"/>
                          <w:sz w:val="28"/>
                          <w:szCs w:val="28"/>
                        </w:rPr>
                        <w:t xml:space="preserve"> </w:t>
                      </w:r>
                      <w:r w:rsidR="00030513" w:rsidRPr="00030513">
                        <w:rPr>
                          <w:color w:val="3E0D81"/>
                          <w:sz w:val="28"/>
                          <w:szCs w:val="28"/>
                        </w:rPr>
                        <w:t>ne supporte que des informations publiques</w:t>
                      </w:r>
                    </w:p>
                    <w:p w14:paraId="246D3ACF" w14:textId="7F1E66A9" w:rsidR="00824740" w:rsidRPr="00824740" w:rsidRDefault="00824740" w:rsidP="00824740">
                      <w:pPr>
                        <w:shd w:val="clear" w:color="auto" w:fill="F9D957"/>
                        <w:rPr>
                          <w:color w:val="3E0D81"/>
                          <w:sz w:val="28"/>
                          <w:szCs w:val="28"/>
                        </w:rPr>
                      </w:pPr>
                      <w:r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Diffusion limitée</w:t>
                      </w:r>
                      <w:r w:rsidR="00030513"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 :</w:t>
                      </w:r>
                      <w:r w:rsidR="00030513">
                        <w:rPr>
                          <w:color w:val="3E0D81"/>
                          <w:sz w:val="28"/>
                          <w:szCs w:val="28"/>
                        </w:rPr>
                        <w:t xml:space="preserve"> </w:t>
                      </w:r>
                      <w:r w:rsidR="00030513" w:rsidRPr="00030513">
                        <w:rPr>
                          <w:color w:val="3E0D81"/>
                          <w:sz w:val="28"/>
                          <w:szCs w:val="28"/>
                        </w:rPr>
                        <w:t>les informations sont destinées aux collaborateurs Econocom, clients, prospects ou à des partenaires autorisés</w:t>
                      </w:r>
                    </w:p>
                    <w:p w14:paraId="0D75D28C" w14:textId="154BA178" w:rsidR="00824740" w:rsidRPr="00824740" w:rsidRDefault="00824740" w:rsidP="00824740">
                      <w:pPr>
                        <w:shd w:val="clear" w:color="auto" w:fill="F9D957"/>
                        <w:rPr>
                          <w:color w:val="3E0D81"/>
                          <w:sz w:val="28"/>
                          <w:szCs w:val="28"/>
                        </w:rPr>
                      </w:pPr>
                      <w:r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Confidentiel Econocom</w:t>
                      </w:r>
                      <w:r w:rsidR="00030513"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 :</w:t>
                      </w:r>
                      <w:r w:rsidR="00030513">
                        <w:rPr>
                          <w:color w:val="3E0D81"/>
                          <w:sz w:val="28"/>
                          <w:szCs w:val="28"/>
                        </w:rPr>
                        <w:t xml:space="preserve"> </w:t>
                      </w:r>
                      <w:r w:rsidR="00030513" w:rsidRPr="00030513">
                        <w:rPr>
                          <w:color w:val="3E0D81"/>
                          <w:sz w:val="28"/>
                          <w:szCs w:val="28"/>
                        </w:rPr>
                        <w:t>l’accès à l’information est limité à des fonctions dans l’entreprise</w:t>
                      </w:r>
                    </w:p>
                    <w:p w14:paraId="7C1AF2F0" w14:textId="1E31F56B" w:rsidR="00824740" w:rsidRPr="00824740" w:rsidRDefault="00824740" w:rsidP="00824740">
                      <w:pPr>
                        <w:shd w:val="clear" w:color="auto" w:fill="F9D957"/>
                        <w:rPr>
                          <w:color w:val="3E0D81"/>
                          <w:sz w:val="28"/>
                          <w:szCs w:val="28"/>
                        </w:rPr>
                      </w:pPr>
                      <w:r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Secret Econocom</w:t>
                      </w:r>
                      <w:r w:rsidR="00030513" w:rsidRPr="00030513">
                        <w:rPr>
                          <w:b/>
                          <w:bCs/>
                          <w:color w:val="3E0D81"/>
                          <w:sz w:val="28"/>
                          <w:szCs w:val="28"/>
                        </w:rPr>
                        <w:t> :</w:t>
                      </w:r>
                      <w:r w:rsidR="00030513">
                        <w:rPr>
                          <w:color w:val="3E0D81"/>
                          <w:sz w:val="28"/>
                          <w:szCs w:val="28"/>
                        </w:rPr>
                        <w:t xml:space="preserve"> </w:t>
                      </w:r>
                      <w:r w:rsidR="00030513" w:rsidRPr="00030513">
                        <w:rPr>
                          <w:color w:val="3E0D81"/>
                          <w:sz w:val="28"/>
                          <w:szCs w:val="28"/>
                        </w:rPr>
                        <w:t>l’accès à l’information est strictement limité à un périmètre de personnes identifiées</w:t>
                      </w:r>
                    </w:p>
                  </w:txbxContent>
                </v:textbox>
              </v:shape>
            </w:pict>
          </mc:Fallback>
        </mc:AlternateContent>
      </w:r>
      <w:r w:rsidR="00747C99" w:rsidRPr="00370ACC">
        <w:rPr>
          <w:noProof/>
        </w:rPr>
        <w:drawing>
          <wp:anchor distT="0" distB="0" distL="114300" distR="114300" simplePos="0" relativeHeight="251654144" behindDoc="1" locked="1" layoutInCell="1" allowOverlap="1" wp14:anchorId="0DBB4BA4" wp14:editId="1A585045">
            <wp:simplePos x="0" y="0"/>
            <wp:positionH relativeFrom="page">
              <wp:posOffset>0</wp:posOffset>
            </wp:positionH>
            <wp:positionV relativeFrom="page">
              <wp:posOffset>6985</wp:posOffset>
            </wp:positionV>
            <wp:extent cx="7560000" cy="10692000"/>
            <wp:effectExtent l="0" t="0" r="317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Ind w:w="10" w:type="dxa"/>
        <w:shd w:val="clear" w:color="auto" w:fill="3E0D81" w:themeFill="accent1"/>
        <w:tblCellMar>
          <w:top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</w:tblGrid>
      <w:tr w:rsidR="00824740" w:rsidRPr="0011448F" w14:paraId="4B564239" w14:textId="77777777" w:rsidTr="00BA0490">
        <w:tc>
          <w:tcPr>
            <w:tcW w:w="0" w:type="auto"/>
            <w:shd w:val="clear" w:color="auto" w:fill="3E0D81" w:themeFill="accent1"/>
          </w:tcPr>
          <w:p w14:paraId="4A94D904" w14:textId="02EAE592" w:rsidR="00824740" w:rsidRPr="00824740" w:rsidRDefault="00824740" w:rsidP="00824740">
            <w:pPr>
              <w:pStyle w:val="Nomduclient"/>
            </w:pPr>
            <w:r w:rsidRPr="00824740">
              <w:t>NOM DU CLIEn</w:t>
            </w:r>
            <w:r>
              <w:t>t</w:t>
            </w:r>
            <w:r w:rsidRPr="00824740">
              <w:t xml:space="preserve"> </w:t>
            </w:r>
          </w:p>
        </w:tc>
      </w:tr>
    </w:tbl>
    <w:p w14:paraId="7B744F1C" w14:textId="4766DB9D" w:rsidR="00C20D3B" w:rsidRPr="00370ACC" w:rsidRDefault="0042649D" w:rsidP="00B55AFA">
      <w:pPr>
        <w:pStyle w:val="Date"/>
        <w:spacing w:before="160" w:after="160"/>
      </w:pPr>
      <w:r>
        <w:t>31</w:t>
      </w:r>
      <w:r w:rsidR="00C20D3B" w:rsidRPr="00370ACC">
        <w:t xml:space="preserve"> </w:t>
      </w:r>
      <w:r>
        <w:t>septembre</w:t>
      </w:r>
      <w:r w:rsidR="00C20D3B" w:rsidRPr="00370ACC">
        <w:t xml:space="preserve"> </w:t>
      </w:r>
      <w:r>
        <w:t>2021</w:t>
      </w:r>
    </w:p>
    <w:p w14:paraId="20A5A3B7" w14:textId="3B4DF254" w:rsidR="00B55AFA" w:rsidRDefault="00B55AFA"/>
    <w:tbl>
      <w:tblPr>
        <w:tblStyle w:val="Grilledutableau"/>
        <w:tblpPr w:leftFromText="142" w:rightFromText="142" w:vertAnchor="page" w:horzAnchor="margin" w:tblpY="14982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8"/>
      </w:tblGrid>
      <w:tr w:rsidR="00B55AFA" w:rsidRPr="00B55AFA" w14:paraId="073D2212" w14:textId="77777777" w:rsidTr="00B55AFA">
        <w:trPr>
          <w:trHeight w:val="283"/>
        </w:trPr>
        <w:tc>
          <w:tcPr>
            <w:tcW w:w="4248" w:type="dxa"/>
            <w:vAlign w:val="center"/>
          </w:tcPr>
          <w:p w14:paraId="20736D84" w14:textId="1B18F413" w:rsidR="00B55AFA" w:rsidRPr="00B55AFA" w:rsidRDefault="00233991" w:rsidP="00B55AFA">
            <w:pPr>
              <w:pStyle w:val="Criteredediffusion"/>
            </w:pPr>
            <w:r>
              <w:t>Diffusion limitée</w:t>
            </w:r>
          </w:p>
        </w:tc>
      </w:tr>
      <w:tr w:rsidR="00B55AFA" w:rsidRPr="00B55AFA" w14:paraId="67001557" w14:textId="77777777" w:rsidTr="00B55AFA">
        <w:trPr>
          <w:trHeight w:val="283"/>
        </w:trPr>
        <w:tc>
          <w:tcPr>
            <w:tcW w:w="4248" w:type="dxa"/>
            <w:vAlign w:val="center"/>
          </w:tcPr>
          <w:p w14:paraId="4F50BA18" w14:textId="02653EF4" w:rsidR="00B55AFA" w:rsidRPr="00B55AFA" w:rsidRDefault="00B55AFA" w:rsidP="00B55AFA">
            <w:pPr>
              <w:pStyle w:val="Refrence"/>
            </w:pPr>
            <w:r w:rsidRPr="00B55AFA">
              <w:t>Référence : xxx- xxx-x x</w:t>
            </w:r>
            <w:r w:rsidR="00BF4ECE">
              <w:t>xx</w:t>
            </w:r>
          </w:p>
        </w:tc>
      </w:tr>
      <w:tr w:rsidR="00B55AFA" w:rsidRPr="00B55AFA" w14:paraId="67835BA8" w14:textId="77777777" w:rsidTr="00B55AFA">
        <w:trPr>
          <w:trHeight w:val="283"/>
        </w:trPr>
        <w:tc>
          <w:tcPr>
            <w:tcW w:w="4248" w:type="dxa"/>
            <w:vAlign w:val="center"/>
          </w:tcPr>
          <w:p w14:paraId="093F96A8" w14:textId="77777777" w:rsidR="00B55AFA" w:rsidRPr="00B55AFA" w:rsidRDefault="00B55AFA" w:rsidP="00B55AFA">
            <w:pPr>
              <w:pStyle w:val="Version"/>
            </w:pPr>
            <w:r w:rsidRPr="00B55AFA">
              <w:t>Version du document : 001-a</w:t>
            </w:r>
          </w:p>
        </w:tc>
      </w:tr>
    </w:tbl>
    <w:p w14:paraId="4887CD22" w14:textId="7D17DF9C" w:rsidR="004D3D42" w:rsidRDefault="004D3D42"/>
    <w:p w14:paraId="20D61EB9" w14:textId="0451932D" w:rsidR="004D3D42" w:rsidRDefault="004D3D42">
      <w:pPr>
        <w:sectPr w:rsidR="004D3D42" w:rsidSect="00370ACC">
          <w:headerReference w:type="default" r:id="rId9"/>
          <w:footerReference w:type="default" r:id="rId10"/>
          <w:pgSz w:w="11906" w:h="16838"/>
          <w:pgMar w:top="5245" w:right="1417" w:bottom="568" w:left="1417" w:header="708" w:footer="708" w:gutter="0"/>
          <w:cols w:space="708"/>
          <w:titlePg/>
          <w:docGrid w:linePitch="360"/>
        </w:sectPr>
      </w:pPr>
    </w:p>
    <w:p w14:paraId="1986C082" w14:textId="230F71E8" w:rsidR="006F4543" w:rsidRPr="005D34F7" w:rsidRDefault="005D34F7" w:rsidP="005D34F7">
      <w:pPr>
        <w:pStyle w:val="TitreMedium"/>
      </w:pPr>
      <w:r w:rsidRPr="005D34F7">
        <w:lastRenderedPageBreak/>
        <w:t>Vos contacts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D45968" w14:paraId="0553E625" w14:textId="77777777" w:rsidTr="00AF1B4E">
        <w:tc>
          <w:tcPr>
            <w:tcW w:w="4531" w:type="dxa"/>
          </w:tcPr>
          <w:tbl>
            <w:tblPr>
              <w:tblStyle w:val="Tab-Contact"/>
              <w:tblW w:w="0" w:type="auto"/>
              <w:tblLook w:val="04A0" w:firstRow="1" w:lastRow="0" w:firstColumn="1" w:lastColumn="0" w:noHBand="0" w:noVBand="1"/>
            </w:tblPr>
            <w:tblGrid>
              <w:gridCol w:w="4407"/>
            </w:tblGrid>
            <w:tr w:rsidR="00D45968" w14:paraId="243D6D9E" w14:textId="77777777" w:rsidTr="00BA049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4531" w:type="dxa"/>
                </w:tcPr>
                <w:p w14:paraId="2ABCB376" w14:textId="77777777" w:rsidR="00D45968" w:rsidRDefault="00D45968" w:rsidP="00D45968">
                  <w:bookmarkStart w:id="0" w:name="_Hlk64535631"/>
                  <w:r w:rsidRPr="00C22A4A">
                    <w:t>VOTRE CONTACT COMMERCIAL</w:t>
                  </w:r>
                </w:p>
              </w:tc>
            </w:tr>
            <w:tr w:rsidR="00D45968" w14:paraId="7F27CEBB" w14:textId="77777777" w:rsidTr="00BA0490">
              <w:tc>
                <w:tcPr>
                  <w:tcW w:w="4531" w:type="dxa"/>
                  <w:shd w:val="clear" w:color="auto" w:fill="3E0D81" w:themeFill="accent1"/>
                </w:tcPr>
                <w:p w14:paraId="63A2FF44" w14:textId="77777777" w:rsidR="00D45968" w:rsidRDefault="00D45968" w:rsidP="00D45968">
                  <w:r w:rsidRPr="00C22A4A">
                    <w:t>Nom</w:t>
                  </w:r>
                </w:p>
              </w:tc>
            </w:tr>
            <w:tr w:rsidR="00D45968" w14:paraId="4445CA72" w14:textId="77777777" w:rsidTr="00BA0490">
              <w:tc>
                <w:tcPr>
                  <w:tcW w:w="4531" w:type="dxa"/>
                </w:tcPr>
                <w:p w14:paraId="3532E5E1" w14:textId="77777777" w:rsidR="00D45968" w:rsidRDefault="00D45968" w:rsidP="00D45968">
                  <w:r>
                    <w:t>Fonction</w:t>
                  </w:r>
                </w:p>
                <w:p w14:paraId="7CA9ABA5" w14:textId="77777777" w:rsidR="00D45968" w:rsidRPr="008D4220" w:rsidRDefault="00D45968" w:rsidP="00D45968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Tel.: +33 [0] 1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142AE104" w14:textId="77777777" w:rsidR="00D45968" w:rsidRPr="008D4220" w:rsidRDefault="00D45968" w:rsidP="00D45968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mob.: +33 [0] 6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4C070489" w14:textId="77777777" w:rsidR="00D45968" w:rsidRDefault="00D45968" w:rsidP="00D45968">
                  <w:proofErr w:type="gramStart"/>
                  <w:r>
                    <w:t>e-mail:</w:t>
                  </w:r>
                  <w:proofErr w:type="gramEnd"/>
                  <w:r>
                    <w:t xml:space="preserve"> XXXXX@econocom.com</w:t>
                  </w:r>
                </w:p>
              </w:tc>
            </w:tr>
          </w:tbl>
          <w:p w14:paraId="55FD08AD" w14:textId="77777777" w:rsidR="00D45968" w:rsidRDefault="00D45968"/>
        </w:tc>
        <w:tc>
          <w:tcPr>
            <w:tcW w:w="4531" w:type="dxa"/>
          </w:tcPr>
          <w:tbl>
            <w:tblPr>
              <w:tblStyle w:val="Tab-Contact"/>
              <w:tblW w:w="0" w:type="auto"/>
              <w:tblLook w:val="04A0" w:firstRow="1" w:lastRow="0" w:firstColumn="1" w:lastColumn="0" w:noHBand="0" w:noVBand="1"/>
            </w:tblPr>
            <w:tblGrid>
              <w:gridCol w:w="4407"/>
            </w:tblGrid>
            <w:tr w:rsidR="00D45968" w14:paraId="5B1B3458" w14:textId="77777777" w:rsidTr="00BA049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4531" w:type="dxa"/>
                </w:tcPr>
                <w:p w14:paraId="34667ECC" w14:textId="77777777" w:rsidR="00D45968" w:rsidRDefault="00D45968" w:rsidP="00D45968">
                  <w:r w:rsidRPr="00C22A4A">
                    <w:t>VOTRE CONTACT COMMERCIAL</w:t>
                  </w:r>
                </w:p>
              </w:tc>
            </w:tr>
            <w:tr w:rsidR="00D45968" w14:paraId="3E29682B" w14:textId="77777777" w:rsidTr="00BA0490">
              <w:tc>
                <w:tcPr>
                  <w:tcW w:w="4531" w:type="dxa"/>
                  <w:shd w:val="clear" w:color="auto" w:fill="3E0D81" w:themeFill="accent1"/>
                </w:tcPr>
                <w:p w14:paraId="3DB404D0" w14:textId="77777777" w:rsidR="00D45968" w:rsidRDefault="00D45968" w:rsidP="00D45968">
                  <w:r w:rsidRPr="00C22A4A">
                    <w:t>Nom</w:t>
                  </w:r>
                </w:p>
              </w:tc>
            </w:tr>
            <w:tr w:rsidR="00D45968" w14:paraId="7E0AE0E0" w14:textId="77777777" w:rsidTr="00BA0490">
              <w:tc>
                <w:tcPr>
                  <w:tcW w:w="4531" w:type="dxa"/>
                </w:tcPr>
                <w:p w14:paraId="558E13D5" w14:textId="77777777" w:rsidR="00D45968" w:rsidRDefault="00D45968" w:rsidP="00D45968">
                  <w:r>
                    <w:t>Fonction</w:t>
                  </w:r>
                </w:p>
                <w:p w14:paraId="469BC6E4" w14:textId="77777777" w:rsidR="00D45968" w:rsidRPr="008D4220" w:rsidRDefault="00D45968" w:rsidP="00D45968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Tel.: +33 [0] 1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612A03F9" w14:textId="77777777" w:rsidR="00D45968" w:rsidRPr="008D4220" w:rsidRDefault="00D45968" w:rsidP="00D45968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mob.: +33 [0] 6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23E75DEC" w14:textId="77777777" w:rsidR="00D45968" w:rsidRDefault="00D45968" w:rsidP="00D45968">
                  <w:proofErr w:type="gramStart"/>
                  <w:r>
                    <w:t>e-mail:</w:t>
                  </w:r>
                  <w:proofErr w:type="gramEnd"/>
                  <w:r>
                    <w:t xml:space="preserve"> XXXXX@econocom.com</w:t>
                  </w:r>
                </w:p>
              </w:tc>
            </w:tr>
          </w:tbl>
          <w:p w14:paraId="6742B62E" w14:textId="77777777" w:rsidR="00D45968" w:rsidRDefault="00D45968"/>
        </w:tc>
      </w:tr>
      <w:bookmarkEnd w:id="0"/>
    </w:tbl>
    <w:p w14:paraId="638CE113" w14:textId="2EA374B0" w:rsidR="004D3D42" w:rsidRDefault="004D3D42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AF1B4E" w14:paraId="1D261A7E" w14:textId="77777777" w:rsidTr="00BA0490">
        <w:tc>
          <w:tcPr>
            <w:tcW w:w="4531" w:type="dxa"/>
          </w:tcPr>
          <w:tbl>
            <w:tblPr>
              <w:tblStyle w:val="Tab-Contact"/>
              <w:tblW w:w="0" w:type="auto"/>
              <w:tblLook w:val="04A0" w:firstRow="1" w:lastRow="0" w:firstColumn="1" w:lastColumn="0" w:noHBand="0" w:noVBand="1"/>
            </w:tblPr>
            <w:tblGrid>
              <w:gridCol w:w="4407"/>
            </w:tblGrid>
            <w:tr w:rsidR="00AF1B4E" w14:paraId="69BEBD4A" w14:textId="77777777" w:rsidTr="00BA049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4531" w:type="dxa"/>
                </w:tcPr>
                <w:p w14:paraId="017E6A40" w14:textId="77777777" w:rsidR="00AF1B4E" w:rsidRDefault="00AF1B4E" w:rsidP="00BA0490">
                  <w:r w:rsidRPr="00C22A4A">
                    <w:t>VOTRE CONTACT COMMERCIAL</w:t>
                  </w:r>
                </w:p>
              </w:tc>
            </w:tr>
            <w:tr w:rsidR="00AF1B4E" w14:paraId="5DE572E6" w14:textId="77777777" w:rsidTr="00BA0490">
              <w:tc>
                <w:tcPr>
                  <w:tcW w:w="4531" w:type="dxa"/>
                  <w:shd w:val="clear" w:color="auto" w:fill="3E0D81" w:themeFill="accent1"/>
                </w:tcPr>
                <w:p w14:paraId="5570A7E2" w14:textId="77777777" w:rsidR="00AF1B4E" w:rsidRDefault="00AF1B4E" w:rsidP="00BA0490">
                  <w:r w:rsidRPr="00C22A4A">
                    <w:t>Nom</w:t>
                  </w:r>
                </w:p>
              </w:tc>
            </w:tr>
            <w:tr w:rsidR="00AF1B4E" w14:paraId="6D453530" w14:textId="77777777" w:rsidTr="00BA0490">
              <w:tc>
                <w:tcPr>
                  <w:tcW w:w="4531" w:type="dxa"/>
                </w:tcPr>
                <w:p w14:paraId="4675CDAD" w14:textId="77777777" w:rsidR="00AF1B4E" w:rsidRDefault="00AF1B4E" w:rsidP="00BA0490">
                  <w:r>
                    <w:t>Fonction</w:t>
                  </w:r>
                </w:p>
                <w:p w14:paraId="306043CF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Tel.: +33 [0] 1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78162D7E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mob.: +33 [0] 6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05DC3E0D" w14:textId="77777777" w:rsidR="00AF1B4E" w:rsidRDefault="00AF1B4E" w:rsidP="00BA0490">
                  <w:proofErr w:type="gramStart"/>
                  <w:r>
                    <w:t>e-mail:</w:t>
                  </w:r>
                  <w:proofErr w:type="gramEnd"/>
                  <w:r>
                    <w:t xml:space="preserve"> XXXXX@econocom.com</w:t>
                  </w:r>
                </w:p>
              </w:tc>
            </w:tr>
          </w:tbl>
          <w:p w14:paraId="131662AF" w14:textId="77777777" w:rsidR="00AF1B4E" w:rsidRDefault="00AF1B4E" w:rsidP="00BA0490"/>
        </w:tc>
        <w:tc>
          <w:tcPr>
            <w:tcW w:w="4531" w:type="dxa"/>
          </w:tcPr>
          <w:tbl>
            <w:tblPr>
              <w:tblStyle w:val="Tab-Contact"/>
              <w:tblW w:w="0" w:type="auto"/>
              <w:tblLook w:val="04A0" w:firstRow="1" w:lastRow="0" w:firstColumn="1" w:lastColumn="0" w:noHBand="0" w:noVBand="1"/>
            </w:tblPr>
            <w:tblGrid>
              <w:gridCol w:w="4407"/>
            </w:tblGrid>
            <w:tr w:rsidR="00AF1B4E" w14:paraId="60E348AB" w14:textId="77777777" w:rsidTr="00BA049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4531" w:type="dxa"/>
                </w:tcPr>
                <w:p w14:paraId="5CD48AF2" w14:textId="77777777" w:rsidR="00AF1B4E" w:rsidRDefault="00AF1B4E" w:rsidP="00BA0490">
                  <w:r w:rsidRPr="00C22A4A">
                    <w:t>VOTRE CONTACT COMMERCIAL</w:t>
                  </w:r>
                </w:p>
              </w:tc>
            </w:tr>
            <w:tr w:rsidR="00AF1B4E" w14:paraId="470D5166" w14:textId="77777777" w:rsidTr="00BA0490">
              <w:tc>
                <w:tcPr>
                  <w:tcW w:w="4531" w:type="dxa"/>
                  <w:shd w:val="clear" w:color="auto" w:fill="3E0D81" w:themeFill="accent1"/>
                </w:tcPr>
                <w:p w14:paraId="0A67B166" w14:textId="77777777" w:rsidR="00AF1B4E" w:rsidRDefault="00AF1B4E" w:rsidP="00BA0490">
                  <w:r w:rsidRPr="00C22A4A">
                    <w:t>Nom</w:t>
                  </w:r>
                </w:p>
              </w:tc>
            </w:tr>
            <w:tr w:rsidR="00AF1B4E" w14:paraId="1B0A5917" w14:textId="77777777" w:rsidTr="00BA0490">
              <w:tc>
                <w:tcPr>
                  <w:tcW w:w="4531" w:type="dxa"/>
                </w:tcPr>
                <w:p w14:paraId="64F88A7F" w14:textId="77777777" w:rsidR="00AF1B4E" w:rsidRDefault="00AF1B4E" w:rsidP="00BA0490">
                  <w:r>
                    <w:t>Fonction</w:t>
                  </w:r>
                </w:p>
                <w:p w14:paraId="2DE61F2D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Tel.: +33 [0] 1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7046D08B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mob.: +33 [0] 6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67BB6479" w14:textId="77777777" w:rsidR="00AF1B4E" w:rsidRDefault="00AF1B4E" w:rsidP="00BA0490">
                  <w:proofErr w:type="gramStart"/>
                  <w:r>
                    <w:t>e-mail:</w:t>
                  </w:r>
                  <w:proofErr w:type="gramEnd"/>
                  <w:r>
                    <w:t xml:space="preserve"> XXXXX@econocom.com</w:t>
                  </w:r>
                </w:p>
              </w:tc>
            </w:tr>
          </w:tbl>
          <w:p w14:paraId="770886BE" w14:textId="77777777" w:rsidR="00AF1B4E" w:rsidRDefault="00AF1B4E" w:rsidP="00BA0490"/>
        </w:tc>
      </w:tr>
    </w:tbl>
    <w:p w14:paraId="4FC05529" w14:textId="208FDBD7" w:rsidR="004D3D42" w:rsidRDefault="004D3D42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AF1B4E" w14:paraId="190FD77E" w14:textId="77777777" w:rsidTr="00BA0490">
        <w:tc>
          <w:tcPr>
            <w:tcW w:w="4531" w:type="dxa"/>
          </w:tcPr>
          <w:tbl>
            <w:tblPr>
              <w:tblStyle w:val="Tab-Contact"/>
              <w:tblW w:w="0" w:type="auto"/>
              <w:tblLook w:val="04A0" w:firstRow="1" w:lastRow="0" w:firstColumn="1" w:lastColumn="0" w:noHBand="0" w:noVBand="1"/>
            </w:tblPr>
            <w:tblGrid>
              <w:gridCol w:w="4407"/>
            </w:tblGrid>
            <w:tr w:rsidR="00AF1B4E" w14:paraId="522361B3" w14:textId="77777777" w:rsidTr="00BA049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4531" w:type="dxa"/>
                </w:tcPr>
                <w:p w14:paraId="571EC2C8" w14:textId="77777777" w:rsidR="00AF1B4E" w:rsidRDefault="00AF1B4E" w:rsidP="00BA0490">
                  <w:r w:rsidRPr="00C22A4A">
                    <w:t>VOTRE CONTACT COMMERCIAL</w:t>
                  </w:r>
                </w:p>
              </w:tc>
            </w:tr>
            <w:tr w:rsidR="00AF1B4E" w14:paraId="589D6EA5" w14:textId="77777777" w:rsidTr="00BA0490">
              <w:tc>
                <w:tcPr>
                  <w:tcW w:w="4531" w:type="dxa"/>
                  <w:shd w:val="clear" w:color="auto" w:fill="3E0D81" w:themeFill="accent1"/>
                </w:tcPr>
                <w:p w14:paraId="3267F136" w14:textId="77777777" w:rsidR="00AF1B4E" w:rsidRDefault="00AF1B4E" w:rsidP="00BA0490">
                  <w:r w:rsidRPr="00C22A4A">
                    <w:t>Nom</w:t>
                  </w:r>
                </w:p>
              </w:tc>
            </w:tr>
            <w:tr w:rsidR="00AF1B4E" w14:paraId="0C47ADF0" w14:textId="77777777" w:rsidTr="00BA0490">
              <w:tc>
                <w:tcPr>
                  <w:tcW w:w="4531" w:type="dxa"/>
                </w:tcPr>
                <w:p w14:paraId="2AAA9B77" w14:textId="77777777" w:rsidR="00AF1B4E" w:rsidRDefault="00AF1B4E" w:rsidP="00BA0490">
                  <w:r>
                    <w:t>Fonction</w:t>
                  </w:r>
                </w:p>
                <w:p w14:paraId="6E1AF0CE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Tel.: +33 [0] 1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1A95011B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mob.: +33 [0] 6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61581C6F" w14:textId="77777777" w:rsidR="00AF1B4E" w:rsidRDefault="00AF1B4E" w:rsidP="00BA0490">
                  <w:proofErr w:type="gramStart"/>
                  <w:r>
                    <w:t>e-mail:</w:t>
                  </w:r>
                  <w:proofErr w:type="gramEnd"/>
                  <w:r>
                    <w:t xml:space="preserve"> XXXXX@econocom.com</w:t>
                  </w:r>
                </w:p>
              </w:tc>
            </w:tr>
          </w:tbl>
          <w:p w14:paraId="34E87AF9" w14:textId="77777777" w:rsidR="00AF1B4E" w:rsidRDefault="00AF1B4E" w:rsidP="00BA0490"/>
        </w:tc>
        <w:tc>
          <w:tcPr>
            <w:tcW w:w="4531" w:type="dxa"/>
          </w:tcPr>
          <w:tbl>
            <w:tblPr>
              <w:tblStyle w:val="Tab-Contact"/>
              <w:tblW w:w="0" w:type="auto"/>
              <w:tblLook w:val="04A0" w:firstRow="1" w:lastRow="0" w:firstColumn="1" w:lastColumn="0" w:noHBand="0" w:noVBand="1"/>
            </w:tblPr>
            <w:tblGrid>
              <w:gridCol w:w="4407"/>
            </w:tblGrid>
            <w:tr w:rsidR="00AF1B4E" w14:paraId="1F867409" w14:textId="77777777" w:rsidTr="00BA049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4531" w:type="dxa"/>
                </w:tcPr>
                <w:p w14:paraId="55C2716E" w14:textId="77777777" w:rsidR="00AF1B4E" w:rsidRDefault="00AF1B4E" w:rsidP="00BA0490">
                  <w:r w:rsidRPr="00C22A4A">
                    <w:t>VOTRE CONTACT COMMERCIAL</w:t>
                  </w:r>
                </w:p>
              </w:tc>
            </w:tr>
            <w:tr w:rsidR="00AF1B4E" w14:paraId="187F9BB0" w14:textId="77777777" w:rsidTr="00BA0490">
              <w:tc>
                <w:tcPr>
                  <w:tcW w:w="4531" w:type="dxa"/>
                  <w:shd w:val="clear" w:color="auto" w:fill="3E0D81" w:themeFill="accent1"/>
                </w:tcPr>
                <w:p w14:paraId="041E4667" w14:textId="77777777" w:rsidR="00AF1B4E" w:rsidRDefault="00AF1B4E" w:rsidP="00BA0490">
                  <w:r w:rsidRPr="00C22A4A">
                    <w:t>Nom</w:t>
                  </w:r>
                </w:p>
              </w:tc>
            </w:tr>
            <w:tr w:rsidR="00AF1B4E" w14:paraId="024F516E" w14:textId="77777777" w:rsidTr="00BA0490">
              <w:tc>
                <w:tcPr>
                  <w:tcW w:w="4531" w:type="dxa"/>
                </w:tcPr>
                <w:p w14:paraId="7284603D" w14:textId="77777777" w:rsidR="00AF1B4E" w:rsidRDefault="00AF1B4E" w:rsidP="00BA0490">
                  <w:r>
                    <w:t>Fonction</w:t>
                  </w:r>
                </w:p>
                <w:p w14:paraId="5B6CF1EE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Tel.: +33 [0] 1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7D8A1558" w14:textId="77777777" w:rsidR="00AF1B4E" w:rsidRPr="008D4220" w:rsidRDefault="00AF1B4E" w:rsidP="00BA0490">
                  <w:pPr>
                    <w:rPr>
                      <w:lang w:val="en-GB"/>
                    </w:rPr>
                  </w:pPr>
                  <w:r w:rsidRPr="008D4220">
                    <w:rPr>
                      <w:lang w:val="en-GB"/>
                    </w:rPr>
                    <w:t xml:space="preserve">mob.: +33 [0] 6 XX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  <w:r w:rsidRPr="008D4220">
                    <w:rPr>
                      <w:lang w:val="en-GB"/>
                    </w:rPr>
                    <w:t xml:space="preserve"> </w:t>
                  </w:r>
                  <w:proofErr w:type="spellStart"/>
                  <w:r w:rsidRPr="008D4220">
                    <w:rPr>
                      <w:lang w:val="en-GB"/>
                    </w:rPr>
                    <w:t>XX</w:t>
                  </w:r>
                  <w:proofErr w:type="spellEnd"/>
                </w:p>
                <w:p w14:paraId="3561C1A9" w14:textId="77777777" w:rsidR="00AF1B4E" w:rsidRDefault="00AF1B4E" w:rsidP="00BA0490">
                  <w:proofErr w:type="gramStart"/>
                  <w:r>
                    <w:t>e-mail:</w:t>
                  </w:r>
                  <w:proofErr w:type="gramEnd"/>
                  <w:r>
                    <w:t xml:space="preserve"> XXXXX@econocom.com</w:t>
                  </w:r>
                </w:p>
              </w:tc>
            </w:tr>
          </w:tbl>
          <w:p w14:paraId="37F3A50E" w14:textId="77777777" w:rsidR="00AF1B4E" w:rsidRDefault="00AF1B4E" w:rsidP="00BA0490"/>
        </w:tc>
      </w:tr>
    </w:tbl>
    <w:p w14:paraId="49F187B2" w14:textId="51EF812B" w:rsidR="004D3D42" w:rsidRDefault="004D3D42"/>
    <w:p w14:paraId="6F314966" w14:textId="34AE6DDE" w:rsidR="00AF1B4E" w:rsidRDefault="00AF1B4E">
      <w:r w:rsidRPr="00AF1B4E">
        <w:rPr>
          <w:b/>
          <w:bCs/>
          <w:color w:val="573EEF" w:themeColor="accent2"/>
          <w:sz w:val="40"/>
          <w:szCs w:val="40"/>
        </w:rPr>
        <w:t>Versions précédentes</w:t>
      </w:r>
    </w:p>
    <w:tbl>
      <w:tblPr>
        <w:tblStyle w:val="Tab-Contact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1701"/>
        <w:gridCol w:w="2688"/>
      </w:tblGrid>
      <w:tr w:rsidR="00AF1B4E" w14:paraId="6C20FAE4" w14:textId="77777777" w:rsidTr="00AF1B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13" w:type="dxa"/>
          </w:tcPr>
          <w:p w14:paraId="4D79382F" w14:textId="1D2FC291" w:rsidR="00AF1B4E" w:rsidRDefault="00AF1B4E">
            <w:r>
              <w:t>Version</w:t>
            </w:r>
          </w:p>
        </w:tc>
        <w:tc>
          <w:tcPr>
            <w:tcW w:w="1276" w:type="dxa"/>
          </w:tcPr>
          <w:p w14:paraId="3E6D3C8A" w14:textId="12B5BAD1" w:rsidR="00AF1B4E" w:rsidRDefault="00AF1B4E">
            <w:r>
              <w:t>date</w:t>
            </w:r>
          </w:p>
        </w:tc>
        <w:tc>
          <w:tcPr>
            <w:tcW w:w="1984" w:type="dxa"/>
          </w:tcPr>
          <w:p w14:paraId="7FB84F53" w14:textId="45D9DB8F" w:rsidR="00AF1B4E" w:rsidRDefault="00AF1B4E">
            <w:r>
              <w:t>paragraphe</w:t>
            </w:r>
          </w:p>
        </w:tc>
        <w:tc>
          <w:tcPr>
            <w:tcW w:w="1701" w:type="dxa"/>
          </w:tcPr>
          <w:p w14:paraId="5CC81125" w14:textId="4C16A8BE" w:rsidR="00AF1B4E" w:rsidRDefault="00AF1B4E">
            <w:r>
              <w:t>action</w:t>
            </w:r>
          </w:p>
        </w:tc>
        <w:tc>
          <w:tcPr>
            <w:tcW w:w="2688" w:type="dxa"/>
          </w:tcPr>
          <w:p w14:paraId="0246AB29" w14:textId="1A694302" w:rsidR="00AF1B4E" w:rsidRDefault="00AF1B4E">
            <w:r>
              <w:t>Type de mise à jour</w:t>
            </w:r>
          </w:p>
        </w:tc>
      </w:tr>
      <w:tr w:rsidR="00AF1B4E" w14:paraId="4814EE10" w14:textId="77777777" w:rsidTr="00AF1B4E">
        <w:tc>
          <w:tcPr>
            <w:tcW w:w="1413" w:type="dxa"/>
          </w:tcPr>
          <w:p w14:paraId="4845E31B" w14:textId="09975512" w:rsidR="00AF1B4E" w:rsidRDefault="00AF1B4E">
            <w:r w:rsidRPr="00AF1B4E">
              <w:t>000-A</w:t>
            </w:r>
          </w:p>
        </w:tc>
        <w:tc>
          <w:tcPr>
            <w:tcW w:w="1276" w:type="dxa"/>
          </w:tcPr>
          <w:p w14:paraId="3C267154" w14:textId="055B526B" w:rsidR="00AF1B4E" w:rsidRDefault="00AF1B4E">
            <w:r w:rsidRPr="00AF1B4E">
              <w:t>00/00/20</w:t>
            </w:r>
            <w:r>
              <w:t>21</w:t>
            </w:r>
          </w:p>
        </w:tc>
        <w:tc>
          <w:tcPr>
            <w:tcW w:w="1984" w:type="dxa"/>
          </w:tcPr>
          <w:p w14:paraId="29D67A49" w14:textId="7B5B0153" w:rsidR="00AF1B4E" w:rsidRDefault="00AF1B4E">
            <w:r>
              <w:t>TOUT</w:t>
            </w:r>
          </w:p>
        </w:tc>
        <w:tc>
          <w:tcPr>
            <w:tcW w:w="1701" w:type="dxa"/>
          </w:tcPr>
          <w:p w14:paraId="241E0309" w14:textId="6D4ED8D1" w:rsidR="00AF1B4E" w:rsidRDefault="00AF1B4E">
            <w:r>
              <w:t>C</w:t>
            </w:r>
          </w:p>
        </w:tc>
        <w:tc>
          <w:tcPr>
            <w:tcW w:w="2688" w:type="dxa"/>
          </w:tcPr>
          <w:p w14:paraId="2E6732CF" w14:textId="28A35696" w:rsidR="00AF1B4E" w:rsidRDefault="00AF1B4E">
            <w:r>
              <w:t>Document corrigé</w:t>
            </w:r>
          </w:p>
        </w:tc>
      </w:tr>
      <w:tr w:rsidR="00AF1B4E" w14:paraId="623FB27D" w14:textId="77777777" w:rsidTr="00AF1B4E">
        <w:tc>
          <w:tcPr>
            <w:tcW w:w="1413" w:type="dxa"/>
          </w:tcPr>
          <w:p w14:paraId="65FDC4DC" w14:textId="50775EE9" w:rsidR="00AF1B4E" w:rsidRDefault="00AF1B4E">
            <w:r w:rsidRPr="00AF1B4E">
              <w:t>001-A</w:t>
            </w:r>
          </w:p>
        </w:tc>
        <w:tc>
          <w:tcPr>
            <w:tcW w:w="1276" w:type="dxa"/>
          </w:tcPr>
          <w:p w14:paraId="53761F16" w14:textId="77777777" w:rsidR="00AF1B4E" w:rsidRDefault="00AF1B4E"/>
        </w:tc>
        <w:tc>
          <w:tcPr>
            <w:tcW w:w="1984" w:type="dxa"/>
          </w:tcPr>
          <w:p w14:paraId="75936FCC" w14:textId="4197DF78" w:rsidR="00AF1B4E" w:rsidRDefault="00AF1B4E">
            <w:r>
              <w:t>TOUT</w:t>
            </w:r>
          </w:p>
        </w:tc>
        <w:tc>
          <w:tcPr>
            <w:tcW w:w="1701" w:type="dxa"/>
          </w:tcPr>
          <w:p w14:paraId="3434D906" w14:textId="7A64C8B2" w:rsidR="00AF1B4E" w:rsidRDefault="00AF1B4E">
            <w:r>
              <w:t>V</w:t>
            </w:r>
          </w:p>
        </w:tc>
        <w:tc>
          <w:tcPr>
            <w:tcW w:w="2688" w:type="dxa"/>
          </w:tcPr>
          <w:p w14:paraId="6A769504" w14:textId="2DD34B8B" w:rsidR="00AF1B4E" w:rsidRDefault="00AF1B4E">
            <w:r>
              <w:t>Document approuvé</w:t>
            </w:r>
          </w:p>
        </w:tc>
      </w:tr>
      <w:tr w:rsidR="00AF1B4E" w14:paraId="7D26F1D0" w14:textId="77777777" w:rsidTr="00AF1B4E">
        <w:tc>
          <w:tcPr>
            <w:tcW w:w="1413" w:type="dxa"/>
          </w:tcPr>
          <w:p w14:paraId="40AF3ECD" w14:textId="77777777" w:rsidR="00AF1B4E" w:rsidRDefault="00AF1B4E"/>
        </w:tc>
        <w:tc>
          <w:tcPr>
            <w:tcW w:w="1276" w:type="dxa"/>
          </w:tcPr>
          <w:p w14:paraId="1E090CB3" w14:textId="77777777" w:rsidR="00AF1B4E" w:rsidRDefault="00AF1B4E"/>
        </w:tc>
        <w:tc>
          <w:tcPr>
            <w:tcW w:w="1984" w:type="dxa"/>
          </w:tcPr>
          <w:p w14:paraId="5C38FAC7" w14:textId="77777777" w:rsidR="00AF1B4E" w:rsidRDefault="00AF1B4E"/>
        </w:tc>
        <w:tc>
          <w:tcPr>
            <w:tcW w:w="1701" w:type="dxa"/>
          </w:tcPr>
          <w:p w14:paraId="10F996A3" w14:textId="77777777" w:rsidR="00AF1B4E" w:rsidRDefault="00AF1B4E"/>
        </w:tc>
        <w:tc>
          <w:tcPr>
            <w:tcW w:w="2688" w:type="dxa"/>
          </w:tcPr>
          <w:p w14:paraId="5214A5BC" w14:textId="77777777" w:rsidR="00AF1B4E" w:rsidRDefault="00AF1B4E"/>
        </w:tc>
      </w:tr>
    </w:tbl>
    <w:p w14:paraId="54901078" w14:textId="28BFDDFC" w:rsidR="00AF1B4E" w:rsidRDefault="00AF1B4E"/>
    <w:p w14:paraId="63B3D1DB" w14:textId="026BCA52" w:rsidR="00AF1B4E" w:rsidRDefault="00AF1B4E"/>
    <w:p w14:paraId="159EB76C" w14:textId="77777777" w:rsidR="00AF1B4E" w:rsidRDefault="00AF1B4E"/>
    <w:p w14:paraId="43DE8EFE" w14:textId="34DCE4D5" w:rsidR="005D34F7" w:rsidRDefault="005D34F7">
      <w:r>
        <w:br w:type="page"/>
      </w:r>
    </w:p>
    <w:p w14:paraId="19437ED9" w14:textId="41B1E995" w:rsidR="004D3D42" w:rsidRDefault="005D34F7" w:rsidP="005D34F7">
      <w:pPr>
        <w:pStyle w:val="TitreMedium"/>
      </w:pPr>
      <w:r w:rsidRPr="005D34F7">
        <w:lastRenderedPageBreak/>
        <w:t>Introduction</w:t>
      </w:r>
    </w:p>
    <w:p w14:paraId="14DFD5B8" w14:textId="6A16BC5F" w:rsidR="004D3D42" w:rsidRDefault="004D3D42"/>
    <w:p w14:paraId="511560D7" w14:textId="77777777" w:rsidR="005D34F7" w:rsidRDefault="005D34F7" w:rsidP="005D34F7">
      <w:r>
        <w:t xml:space="preserve">Te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 </w:t>
      </w:r>
      <w:proofErr w:type="spellStart"/>
      <w:r>
        <w:t>aliquip</w:t>
      </w:r>
      <w:proofErr w:type="spellEnd"/>
      <w:r>
        <w:t xml:space="preserve"> </w:t>
      </w:r>
      <w:proofErr w:type="spellStart"/>
      <w:r>
        <w:t>eodem</w:t>
      </w:r>
      <w:proofErr w:type="spellEnd"/>
      <w:r>
        <w:t xml:space="preserve">. Cum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vero</w:t>
      </w:r>
      <w:proofErr w:type="spellEnd"/>
      <w:r>
        <w:t xml:space="preserve"> in </w:t>
      </w:r>
      <w:proofErr w:type="spellStart"/>
      <w:r>
        <w:t>laoreet</w:t>
      </w:r>
      <w:proofErr w:type="spellEnd"/>
      <w:r>
        <w:t xml:space="preserve"> </w:t>
      </w:r>
      <w:proofErr w:type="spellStart"/>
      <w:r>
        <w:t>lectorum</w:t>
      </w:r>
      <w:proofErr w:type="spellEnd"/>
      <w:r>
        <w:t xml:space="preserve">. </w:t>
      </w:r>
      <w:proofErr w:type="spellStart"/>
      <w:r>
        <w:t>Hendrerit</w:t>
      </w:r>
      <w:proofErr w:type="spellEnd"/>
      <w:r>
        <w:t xml:space="preserve"> </w:t>
      </w:r>
      <w:proofErr w:type="spellStart"/>
      <w:r>
        <w:t>doming</w:t>
      </w:r>
      <w:proofErr w:type="spellEnd"/>
      <w:r>
        <w:t xml:space="preserve"> formas </w:t>
      </w:r>
      <w:proofErr w:type="spellStart"/>
      <w:r>
        <w:t>nonummy</w:t>
      </w:r>
      <w:proofErr w:type="spellEnd"/>
      <w:r>
        <w:t xml:space="preserve"> est </w:t>
      </w:r>
      <w:proofErr w:type="spellStart"/>
      <w:r>
        <w:t>putamus</w:t>
      </w:r>
      <w:proofErr w:type="spellEnd"/>
      <w:r>
        <w:t xml:space="preserve">. </w:t>
      </w:r>
      <w:proofErr w:type="gramStart"/>
      <w:r>
        <w:t>Me est</w:t>
      </w:r>
      <w:proofErr w:type="gramEnd"/>
      <w:r>
        <w:t xml:space="preserve"> </w:t>
      </w:r>
      <w:proofErr w:type="spellStart"/>
      <w:r>
        <w:t>sollemnes</w:t>
      </w:r>
      <w:proofErr w:type="spellEnd"/>
      <w:r>
        <w:t xml:space="preserve"> </w:t>
      </w:r>
      <w:proofErr w:type="spellStart"/>
      <w:r>
        <w:t>wisi</w:t>
      </w:r>
      <w:proofErr w:type="spellEnd"/>
      <w:r>
        <w:t xml:space="preserve"> qui te. </w:t>
      </w:r>
      <w:proofErr w:type="spellStart"/>
      <w:proofErr w:type="gramStart"/>
      <w:r>
        <w:t>feugiat</w:t>
      </w:r>
      <w:proofErr w:type="spellEnd"/>
      <w:proofErr w:type="gram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facer ut. </w:t>
      </w:r>
      <w:proofErr w:type="spellStart"/>
      <w:r>
        <w:t>Decima</w:t>
      </w:r>
      <w:proofErr w:type="spellEnd"/>
      <w:r>
        <w:t xml:space="preserve"> ut </w:t>
      </w:r>
      <w:proofErr w:type="spellStart"/>
      <w:r>
        <w:t>lectorum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 est </w:t>
      </w:r>
      <w:proofErr w:type="spellStart"/>
      <w:r>
        <w:t>nonummy</w:t>
      </w:r>
      <w:proofErr w:type="spellEnd"/>
      <w:r>
        <w:t xml:space="preserve">. Cum </w:t>
      </w:r>
      <w:proofErr w:type="spellStart"/>
      <w:r>
        <w:t>quinta</w:t>
      </w:r>
      <w:proofErr w:type="spellEnd"/>
      <w:r>
        <w:t xml:space="preserve"> </w:t>
      </w:r>
      <w:proofErr w:type="spellStart"/>
      <w:r>
        <w:t>legentis</w:t>
      </w:r>
      <w:proofErr w:type="spellEnd"/>
      <w:r>
        <w:t xml:space="preserve"> formas </w:t>
      </w:r>
      <w:proofErr w:type="spellStart"/>
      <w:r>
        <w:t>vel</w:t>
      </w:r>
      <w:proofErr w:type="spellEnd"/>
      <w:r>
        <w:t xml:space="preserve"> </w:t>
      </w:r>
      <w:proofErr w:type="spellStart"/>
      <w:r>
        <w:t>lorem</w:t>
      </w:r>
      <w:proofErr w:type="spellEnd"/>
      <w:r>
        <w:t xml:space="preserve">. </w:t>
      </w:r>
      <w:proofErr w:type="spellStart"/>
      <w:r>
        <w:t>Veniam</w:t>
      </w:r>
      <w:proofErr w:type="spellEnd"/>
      <w:r>
        <w:t xml:space="preserve"> </w:t>
      </w:r>
      <w:proofErr w:type="spellStart"/>
      <w:r>
        <w:t>sollemnes</w:t>
      </w:r>
      <w:proofErr w:type="spellEnd"/>
      <w:r>
        <w:t xml:space="preserve"> ii est </w:t>
      </w:r>
      <w:proofErr w:type="spellStart"/>
      <w:r>
        <w:t>soluta</w:t>
      </w:r>
      <w:proofErr w:type="spellEnd"/>
      <w:r>
        <w:t xml:space="preserve"> ii. Est </w:t>
      </w:r>
      <w:proofErr w:type="spellStart"/>
      <w:r>
        <w:t>legentis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 </w:t>
      </w:r>
      <w:proofErr w:type="spellStart"/>
      <w:r>
        <w:t>wisi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ut.</w:t>
      </w:r>
    </w:p>
    <w:p w14:paraId="3C31032E" w14:textId="77777777" w:rsidR="005D34F7" w:rsidRDefault="005D34F7" w:rsidP="005D34F7">
      <w:proofErr w:type="spellStart"/>
      <w:r>
        <w:t>Dolore</w:t>
      </w:r>
      <w:proofErr w:type="spellEnd"/>
      <w:r>
        <w:t xml:space="preserve"> quod </w:t>
      </w:r>
      <w:proofErr w:type="spellStart"/>
      <w:r>
        <w:t>luptatum</w:t>
      </w:r>
      <w:proofErr w:type="spellEnd"/>
      <w:r>
        <w:t xml:space="preserve"> </w:t>
      </w:r>
      <w:proofErr w:type="spellStart"/>
      <w:r>
        <w:t>zzril</w:t>
      </w:r>
      <w:proofErr w:type="spellEnd"/>
      <w:r>
        <w:t xml:space="preserve"> qui </w:t>
      </w:r>
      <w:proofErr w:type="spellStart"/>
      <w:r>
        <w:t>consectetuer</w:t>
      </w:r>
      <w:proofErr w:type="spellEnd"/>
      <w:r>
        <w:t xml:space="preserve">. Me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gothica</w:t>
      </w:r>
      <w:proofErr w:type="spellEnd"/>
      <w:r>
        <w:t xml:space="preserve"> qui ex </w:t>
      </w:r>
      <w:proofErr w:type="spellStart"/>
      <w:r>
        <w:t>mirum</w:t>
      </w:r>
      <w:proofErr w:type="spellEnd"/>
      <w:r>
        <w:t xml:space="preserve">.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mutationem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</w:t>
      </w:r>
      <w:proofErr w:type="spellStart"/>
      <w:r>
        <w:t>claritas</w:t>
      </w:r>
      <w:proofErr w:type="spellEnd"/>
      <w:r>
        <w:t xml:space="preserve"> in </w:t>
      </w:r>
      <w:proofErr w:type="spellStart"/>
      <w:r>
        <w:t>parum</w:t>
      </w:r>
      <w:proofErr w:type="spellEnd"/>
      <w:r>
        <w:t xml:space="preserve">. Nihil </w:t>
      </w:r>
      <w:proofErr w:type="spellStart"/>
      <w:r>
        <w:t>lectores</w:t>
      </w:r>
      <w:proofErr w:type="spellEnd"/>
      <w:r>
        <w:t xml:space="preserve"> formas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lius</w:t>
      </w:r>
      <w:proofErr w:type="spellEnd"/>
      <w:r>
        <w:t xml:space="preserve"> et. </w:t>
      </w:r>
      <w:proofErr w:type="spellStart"/>
      <w:r>
        <w:t>Mutationem</w:t>
      </w:r>
      <w:proofErr w:type="spellEnd"/>
      <w:r>
        <w:t xml:space="preserve"> </w:t>
      </w:r>
      <w:proofErr w:type="spellStart"/>
      <w:r>
        <w:t>iriure</w:t>
      </w:r>
      <w:proofErr w:type="spellEnd"/>
      <w:r>
        <w:t xml:space="preserve"> </w:t>
      </w:r>
      <w:proofErr w:type="spellStart"/>
      <w:r>
        <w:t>assum</w:t>
      </w:r>
      <w:proofErr w:type="spellEnd"/>
      <w:r>
        <w:t xml:space="preserve"> nunc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. Sed </w:t>
      </w:r>
      <w:proofErr w:type="spellStart"/>
      <w:r>
        <w:t>claritas</w:t>
      </w:r>
      <w:proofErr w:type="spellEnd"/>
      <w:r>
        <w:t xml:space="preserve"> liber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decima</w:t>
      </w:r>
      <w:proofErr w:type="spellEnd"/>
      <w:r>
        <w:t xml:space="preserve"> liber. </w:t>
      </w:r>
      <w:proofErr w:type="spellStart"/>
      <w:r>
        <w:t>Claram</w:t>
      </w:r>
      <w:proofErr w:type="spellEnd"/>
      <w:r>
        <w:t xml:space="preserve"> ut </w:t>
      </w:r>
      <w:proofErr w:type="spellStart"/>
      <w:r>
        <w:t>claritatem</w:t>
      </w:r>
      <w:proofErr w:type="spellEnd"/>
      <w:r>
        <w:t xml:space="preserve"> </w:t>
      </w:r>
      <w:proofErr w:type="spellStart"/>
      <w:r>
        <w:t>autem</w:t>
      </w:r>
      <w:proofErr w:type="spellEnd"/>
      <w:r>
        <w:t xml:space="preserve"> usus </w:t>
      </w:r>
      <w:proofErr w:type="spellStart"/>
      <w:r>
        <w:t>eleifend</w:t>
      </w:r>
      <w:proofErr w:type="spellEnd"/>
      <w:r>
        <w:t xml:space="preserve">. Et </w:t>
      </w:r>
      <w:proofErr w:type="spellStart"/>
      <w:r>
        <w:t>nobis</w:t>
      </w:r>
      <w:proofErr w:type="spellEnd"/>
      <w:r>
        <w:t xml:space="preserve"> commodo </w:t>
      </w:r>
      <w:proofErr w:type="spellStart"/>
      <w:r>
        <w:t>mirum</w:t>
      </w:r>
      <w:proofErr w:type="spellEnd"/>
      <w:r>
        <w:t xml:space="preserve"> fiant </w:t>
      </w:r>
      <w:proofErr w:type="spellStart"/>
      <w:r>
        <w:t>amet</w:t>
      </w:r>
      <w:proofErr w:type="spellEnd"/>
      <w:r>
        <w:t xml:space="preserve">. Est </w:t>
      </w:r>
      <w:proofErr w:type="spellStart"/>
      <w:r>
        <w:t>parum</w:t>
      </w:r>
      <w:proofErr w:type="spellEnd"/>
      <w:r>
        <w:t xml:space="preserve"> et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humanitatis</w:t>
      </w:r>
      <w:proofErr w:type="spellEnd"/>
      <w:r>
        <w:t xml:space="preserve"> </w:t>
      </w:r>
      <w:proofErr w:type="spellStart"/>
      <w:r>
        <w:t>insitam</w:t>
      </w:r>
      <w:proofErr w:type="spellEnd"/>
      <w:r>
        <w:t xml:space="preserve">. </w:t>
      </w:r>
      <w:proofErr w:type="spellStart"/>
      <w:r>
        <w:t>Minim</w:t>
      </w:r>
      <w:proofErr w:type="spellEnd"/>
      <w:r>
        <w:t xml:space="preserve"> futurum </w:t>
      </w:r>
      <w:proofErr w:type="spellStart"/>
      <w:r>
        <w:t>exerci</w:t>
      </w:r>
      <w:proofErr w:type="spellEnd"/>
      <w:r>
        <w:t xml:space="preserve"> </w:t>
      </w:r>
      <w:proofErr w:type="spellStart"/>
      <w:r>
        <w:t>consectetuer</w:t>
      </w:r>
      <w:proofErr w:type="spellEnd"/>
      <w:r>
        <w:t xml:space="preserve"> processus </w:t>
      </w:r>
      <w:proofErr w:type="spellStart"/>
      <w:r>
        <w:t>typi</w:t>
      </w:r>
      <w:proofErr w:type="spellEnd"/>
      <w:r>
        <w:t xml:space="preserve">. </w:t>
      </w:r>
      <w:proofErr w:type="spellStart"/>
      <w:r>
        <w:t>Autem</w:t>
      </w:r>
      <w:proofErr w:type="spellEnd"/>
      <w:r>
        <w:t xml:space="preserve"> </w:t>
      </w:r>
      <w:proofErr w:type="spellStart"/>
      <w:r>
        <w:t>Investigationes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ea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mazim</w:t>
      </w:r>
      <w:proofErr w:type="spellEnd"/>
      <w:r>
        <w:t>.</w:t>
      </w:r>
    </w:p>
    <w:p w14:paraId="3F53C4D7" w14:textId="77777777" w:rsidR="005D34F7" w:rsidRDefault="005D34F7" w:rsidP="005D34F7">
      <w:r w:rsidRPr="005D34F7">
        <w:rPr>
          <w:lang w:val="en-GB"/>
        </w:rPr>
        <w:t xml:space="preserve">dolore </w:t>
      </w:r>
      <w:proofErr w:type="spellStart"/>
      <w:r w:rsidRPr="005D34F7">
        <w:rPr>
          <w:lang w:val="en-GB"/>
        </w:rPr>
        <w:t>nam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formas</w:t>
      </w:r>
      <w:proofErr w:type="spellEnd"/>
      <w:r w:rsidRPr="005D34F7">
        <w:rPr>
          <w:lang w:val="en-GB"/>
        </w:rPr>
        <w:t xml:space="preserve"> doming ii. </w:t>
      </w:r>
      <w:proofErr w:type="spellStart"/>
      <w:r>
        <w:t>Videntur</w:t>
      </w:r>
      <w:proofErr w:type="spellEnd"/>
      <w:r>
        <w:t xml:space="preserve"> </w:t>
      </w:r>
      <w:proofErr w:type="spellStart"/>
      <w:r>
        <w:t>zzril</w:t>
      </w:r>
      <w:proofErr w:type="spellEnd"/>
      <w:r>
        <w:t xml:space="preserve"> </w:t>
      </w:r>
      <w:proofErr w:type="spellStart"/>
      <w:r>
        <w:t>sollemnes</w:t>
      </w:r>
      <w:proofErr w:type="spellEnd"/>
      <w:r>
        <w:t xml:space="preserve"> </w:t>
      </w:r>
      <w:proofErr w:type="spellStart"/>
      <w:r>
        <w:t>praesent</w:t>
      </w:r>
      <w:proofErr w:type="spellEnd"/>
      <w:r>
        <w:t xml:space="preserve"> nunc </w:t>
      </w:r>
      <w:proofErr w:type="spellStart"/>
      <w:r>
        <w:t>congue</w:t>
      </w:r>
      <w:proofErr w:type="spellEnd"/>
      <w:r>
        <w:t xml:space="preserve">. Est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typi</w:t>
      </w:r>
      <w:proofErr w:type="spellEnd"/>
      <w:r>
        <w:t xml:space="preserve"> </w:t>
      </w:r>
      <w:proofErr w:type="spellStart"/>
      <w:r>
        <w:t>sollemnes</w:t>
      </w:r>
      <w:proofErr w:type="spellEnd"/>
      <w:r>
        <w:t xml:space="preserve"> </w:t>
      </w:r>
      <w:proofErr w:type="spellStart"/>
      <w:r>
        <w:t>aliquam</w:t>
      </w:r>
      <w:proofErr w:type="spellEnd"/>
      <w:r>
        <w:t xml:space="preserve">. </w:t>
      </w:r>
      <w:proofErr w:type="spellStart"/>
      <w:r>
        <w:t>Claritatem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tation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fiant </w:t>
      </w:r>
      <w:proofErr w:type="spellStart"/>
      <w:r>
        <w:t>etiam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ut </w:t>
      </w:r>
      <w:proofErr w:type="spellStart"/>
      <w:r>
        <w:t>eros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</w:t>
      </w:r>
      <w:proofErr w:type="spellStart"/>
      <w:r>
        <w:t>doming</w:t>
      </w:r>
      <w:proofErr w:type="spellEnd"/>
      <w:r>
        <w:t xml:space="preserve">.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dynamicus</w:t>
      </w:r>
      <w:proofErr w:type="spellEnd"/>
      <w:r>
        <w:t xml:space="preserve"> </w:t>
      </w:r>
      <w:proofErr w:type="spellStart"/>
      <w:r>
        <w:t>legunt</w:t>
      </w:r>
      <w:proofErr w:type="spellEnd"/>
      <w:r>
        <w:t xml:space="preserve"> ad </w:t>
      </w:r>
      <w:proofErr w:type="spellStart"/>
      <w:r>
        <w:t>vero</w:t>
      </w:r>
      <w:proofErr w:type="spellEnd"/>
      <w:r>
        <w:t xml:space="preserve"> at. </w:t>
      </w:r>
      <w:proofErr w:type="spellStart"/>
      <w:r>
        <w:t>Consuetudium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 per diam </w:t>
      </w:r>
      <w:proofErr w:type="spellStart"/>
      <w:r>
        <w:t>consuetudium</w:t>
      </w:r>
      <w:proofErr w:type="spellEnd"/>
      <w:r>
        <w:t xml:space="preserve">. </w:t>
      </w:r>
      <w:proofErr w:type="spellStart"/>
      <w:r>
        <w:t>Illum</w:t>
      </w:r>
      <w:proofErr w:type="spellEnd"/>
      <w:r>
        <w:t xml:space="preserve"> </w:t>
      </w:r>
      <w:proofErr w:type="spellStart"/>
      <w:r>
        <w:t>lius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blandit</w:t>
      </w:r>
      <w:proofErr w:type="spellEnd"/>
      <w:r>
        <w:t xml:space="preserve"> cum qui.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 at </w:t>
      </w:r>
      <w:proofErr w:type="spellStart"/>
      <w:r>
        <w:t>quam</w:t>
      </w:r>
      <w:proofErr w:type="spellEnd"/>
      <w:r>
        <w:t xml:space="preserve"> cum commodo. </w:t>
      </w:r>
      <w:proofErr w:type="spellStart"/>
      <w:r>
        <w:t>Euismod</w:t>
      </w:r>
      <w:proofErr w:type="spellEnd"/>
      <w:r>
        <w:t xml:space="preserve"> qui cum </w:t>
      </w:r>
      <w:proofErr w:type="spellStart"/>
      <w:r>
        <w:t>anteposuerit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facilisi</w:t>
      </w:r>
      <w:proofErr w:type="spellEnd"/>
      <w:r>
        <w:t xml:space="preserve">. Ex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habent</w:t>
      </w:r>
      <w:proofErr w:type="spellEnd"/>
      <w:r>
        <w:t xml:space="preserve"> </w:t>
      </w:r>
      <w:proofErr w:type="spellStart"/>
      <w:r>
        <w:t>lectores</w:t>
      </w:r>
      <w:proofErr w:type="spellEnd"/>
      <w:r>
        <w:t xml:space="preserve"> </w:t>
      </w:r>
      <w:proofErr w:type="spellStart"/>
      <w:r>
        <w:t>exerci</w:t>
      </w:r>
      <w:proofErr w:type="spellEnd"/>
      <w:r>
        <w:t xml:space="preserve">. </w:t>
      </w:r>
      <w:proofErr w:type="spellStart"/>
      <w:r>
        <w:t>Claritas</w:t>
      </w:r>
      <w:proofErr w:type="spellEnd"/>
      <w:r>
        <w:t xml:space="preserve"> </w:t>
      </w:r>
      <w:proofErr w:type="spellStart"/>
      <w:r>
        <w:t>iis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claritas</w:t>
      </w:r>
      <w:proofErr w:type="spellEnd"/>
      <w:r>
        <w:t xml:space="preserve"> </w:t>
      </w:r>
      <w:proofErr w:type="spellStart"/>
      <w:r>
        <w:t>wisi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. </w:t>
      </w:r>
      <w:proofErr w:type="spellStart"/>
      <w:r w:rsidRPr="005D34F7">
        <w:rPr>
          <w:lang w:val="en-GB"/>
        </w:rPr>
        <w:t>Lectores</w:t>
      </w:r>
      <w:proofErr w:type="spellEnd"/>
      <w:r w:rsidRPr="005D34F7">
        <w:rPr>
          <w:lang w:val="en-GB"/>
        </w:rPr>
        <w:t xml:space="preserve"> decima </w:t>
      </w:r>
      <w:proofErr w:type="spellStart"/>
      <w:r w:rsidRPr="005D34F7">
        <w:rPr>
          <w:lang w:val="en-GB"/>
        </w:rPr>
        <w:t>etiam</w:t>
      </w:r>
      <w:proofErr w:type="spellEnd"/>
      <w:r w:rsidRPr="005D34F7">
        <w:rPr>
          <w:lang w:val="en-GB"/>
        </w:rPr>
        <w:t xml:space="preserve"> at </w:t>
      </w:r>
      <w:proofErr w:type="spellStart"/>
      <w:r w:rsidRPr="005D34F7">
        <w:rPr>
          <w:lang w:val="en-GB"/>
        </w:rPr>
        <w:t>tincidunt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insitam</w:t>
      </w:r>
      <w:proofErr w:type="spellEnd"/>
      <w:r w:rsidRPr="005D34F7">
        <w:rPr>
          <w:lang w:val="en-GB"/>
        </w:rPr>
        <w:t xml:space="preserve">. </w:t>
      </w:r>
      <w:proofErr w:type="spellStart"/>
      <w:r w:rsidRPr="005D34F7">
        <w:rPr>
          <w:lang w:val="en-GB"/>
        </w:rPr>
        <w:t>Velit</w:t>
      </w:r>
      <w:proofErr w:type="spellEnd"/>
      <w:r w:rsidRPr="005D34F7">
        <w:rPr>
          <w:lang w:val="en-GB"/>
        </w:rPr>
        <w:t xml:space="preserve"> cum </w:t>
      </w:r>
      <w:proofErr w:type="spellStart"/>
      <w:r w:rsidRPr="005D34F7">
        <w:rPr>
          <w:lang w:val="en-GB"/>
        </w:rPr>
        <w:t>videntur</w:t>
      </w:r>
      <w:proofErr w:type="spellEnd"/>
      <w:r w:rsidRPr="005D34F7">
        <w:rPr>
          <w:lang w:val="en-GB"/>
        </w:rPr>
        <w:t xml:space="preserve"> at </w:t>
      </w:r>
      <w:proofErr w:type="spellStart"/>
      <w:r w:rsidRPr="005D34F7">
        <w:rPr>
          <w:lang w:val="en-GB"/>
        </w:rPr>
        <w:t>putamus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formas</w:t>
      </w:r>
      <w:proofErr w:type="spellEnd"/>
      <w:r w:rsidRPr="005D34F7">
        <w:rPr>
          <w:lang w:val="en-GB"/>
        </w:rPr>
        <w:t xml:space="preserve">. </w:t>
      </w:r>
      <w:proofErr w:type="spellStart"/>
      <w:r>
        <w:t>Aliquip</w:t>
      </w:r>
      <w:proofErr w:type="spellEnd"/>
      <w:r>
        <w:t xml:space="preserve"> </w:t>
      </w:r>
      <w:proofErr w:type="spellStart"/>
      <w:r>
        <w:t>humanitatis</w:t>
      </w:r>
      <w:proofErr w:type="spellEnd"/>
      <w:r>
        <w:t xml:space="preserve"> </w:t>
      </w:r>
      <w:proofErr w:type="spellStart"/>
      <w:r>
        <w:t>sollemnes</w:t>
      </w:r>
      <w:proofErr w:type="spellEnd"/>
      <w:r>
        <w:t xml:space="preserve"> processus </w:t>
      </w:r>
      <w:proofErr w:type="spellStart"/>
      <w:r>
        <w:t>eleifend</w:t>
      </w:r>
      <w:proofErr w:type="spellEnd"/>
      <w:r>
        <w:t xml:space="preserve"> </w:t>
      </w:r>
      <w:proofErr w:type="spellStart"/>
      <w:r>
        <w:t>claritas</w:t>
      </w:r>
      <w:proofErr w:type="spellEnd"/>
      <w:r>
        <w:t xml:space="preserve">. </w:t>
      </w:r>
      <w:proofErr w:type="spellStart"/>
      <w:r>
        <w:t>Parum</w:t>
      </w:r>
      <w:proofErr w:type="spellEnd"/>
      <w:r>
        <w:t xml:space="preserve"> </w:t>
      </w:r>
      <w:proofErr w:type="spellStart"/>
      <w:r>
        <w:t>humanitatis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te </w:t>
      </w:r>
      <w:proofErr w:type="spellStart"/>
      <w:r>
        <w:t>quinta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. </w:t>
      </w:r>
      <w:proofErr w:type="spellStart"/>
      <w:r>
        <w:t>Saepius</w:t>
      </w:r>
      <w:proofErr w:type="spellEnd"/>
      <w:r>
        <w:t xml:space="preserve"> </w:t>
      </w:r>
      <w:proofErr w:type="spellStart"/>
      <w:r>
        <w:t>hendrerit</w:t>
      </w:r>
      <w:proofErr w:type="spellEnd"/>
      <w:r>
        <w:t xml:space="preserve"> usus </w:t>
      </w:r>
      <w:proofErr w:type="spellStart"/>
      <w:r>
        <w:t>illum</w:t>
      </w:r>
      <w:proofErr w:type="spellEnd"/>
      <w:r>
        <w:t xml:space="preserve"> </w:t>
      </w:r>
      <w:proofErr w:type="spellStart"/>
      <w:r>
        <w:t>assum</w:t>
      </w:r>
      <w:proofErr w:type="spellEnd"/>
      <w:r>
        <w:t xml:space="preserve"> </w:t>
      </w:r>
      <w:proofErr w:type="spellStart"/>
      <w:r>
        <w:t>iusto</w:t>
      </w:r>
      <w:proofErr w:type="spellEnd"/>
      <w:r>
        <w:t xml:space="preserve">. Qui </w:t>
      </w:r>
      <w:proofErr w:type="spellStart"/>
      <w:r>
        <w:t>consectetuer</w:t>
      </w:r>
      <w:proofErr w:type="spellEnd"/>
      <w:r>
        <w:t xml:space="preserve"> est in </w:t>
      </w:r>
      <w:proofErr w:type="spellStart"/>
      <w:r>
        <w:t>quinta</w:t>
      </w:r>
      <w:proofErr w:type="spellEnd"/>
      <w:r>
        <w:t xml:space="preserve"> non.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legentis</w:t>
      </w:r>
      <w:proofErr w:type="spellEnd"/>
      <w:r>
        <w:t xml:space="preserve"> ipsum ut in </w:t>
      </w:r>
      <w:proofErr w:type="spellStart"/>
      <w:r>
        <w:t>dolore</w:t>
      </w:r>
      <w:proofErr w:type="spellEnd"/>
      <w:r>
        <w:t>.</w:t>
      </w:r>
    </w:p>
    <w:p w14:paraId="05458220" w14:textId="0BB350BD" w:rsidR="004D3D42" w:rsidRDefault="005D34F7" w:rsidP="005D34F7">
      <w:r>
        <w:t xml:space="preserve">Duis </w:t>
      </w:r>
      <w:proofErr w:type="spellStart"/>
      <w:r>
        <w:t>blandit</w:t>
      </w:r>
      <w:proofErr w:type="spellEnd"/>
      <w:r>
        <w:t xml:space="preserve"> quod in nunc </w:t>
      </w:r>
      <w:proofErr w:type="spellStart"/>
      <w:r>
        <w:t>mutationem</w:t>
      </w:r>
      <w:proofErr w:type="spellEnd"/>
      <w:r>
        <w:t xml:space="preserve">. </w:t>
      </w:r>
      <w:proofErr w:type="spellStart"/>
      <w:r>
        <w:t>Assum</w:t>
      </w:r>
      <w:proofErr w:type="spellEnd"/>
      <w:r>
        <w:t xml:space="preserve"> qui </w:t>
      </w:r>
      <w:proofErr w:type="spellStart"/>
      <w:r>
        <w:t>wisi</w:t>
      </w:r>
      <w:proofErr w:type="spellEnd"/>
      <w:r>
        <w:t xml:space="preserve"> </w:t>
      </w:r>
      <w:proofErr w:type="spellStart"/>
      <w:r>
        <w:t>wisi</w:t>
      </w:r>
      <w:proofErr w:type="spellEnd"/>
      <w:r>
        <w:t xml:space="preserve"> et </w:t>
      </w:r>
      <w:proofErr w:type="spellStart"/>
      <w:r>
        <w:t>placerat</w:t>
      </w:r>
      <w:proofErr w:type="spellEnd"/>
      <w:r>
        <w:t xml:space="preserve">. </w:t>
      </w:r>
      <w:proofErr w:type="spellStart"/>
      <w:r>
        <w:t>Sit</w:t>
      </w:r>
      <w:proofErr w:type="spellEnd"/>
      <w:r>
        <w:t xml:space="preserve"> </w:t>
      </w:r>
      <w:proofErr w:type="spellStart"/>
      <w:r>
        <w:t>Investigationes</w:t>
      </w:r>
      <w:proofErr w:type="spellEnd"/>
      <w:r>
        <w:t xml:space="preserve"> et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iusto</w:t>
      </w:r>
      <w:proofErr w:type="spellEnd"/>
      <w:r>
        <w:t xml:space="preserve"> magna. </w:t>
      </w:r>
      <w:r w:rsidRPr="005D34F7">
        <w:rPr>
          <w:lang w:val="en-GB"/>
        </w:rPr>
        <w:t xml:space="preserve">Per </w:t>
      </w:r>
      <w:proofErr w:type="spellStart"/>
      <w:r w:rsidRPr="005D34F7">
        <w:rPr>
          <w:lang w:val="en-GB"/>
        </w:rPr>
        <w:t>mazim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notare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parum</w:t>
      </w:r>
      <w:proofErr w:type="spellEnd"/>
      <w:r w:rsidRPr="005D34F7">
        <w:rPr>
          <w:lang w:val="en-GB"/>
        </w:rPr>
        <w:t xml:space="preserve"> quod </w:t>
      </w:r>
      <w:proofErr w:type="spellStart"/>
      <w:r w:rsidRPr="005D34F7">
        <w:rPr>
          <w:lang w:val="en-GB"/>
        </w:rPr>
        <w:t>dolor</w:t>
      </w:r>
      <w:proofErr w:type="spellEnd"/>
      <w:r w:rsidRPr="005D34F7">
        <w:rPr>
          <w:lang w:val="en-GB"/>
        </w:rPr>
        <w:t xml:space="preserve">. </w:t>
      </w:r>
      <w:proofErr w:type="spellStart"/>
      <w:r w:rsidRPr="005D34F7">
        <w:rPr>
          <w:lang w:val="en-GB"/>
        </w:rPr>
        <w:t>Adipiscing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etiam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euismod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consequat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iriure</w:t>
      </w:r>
      <w:proofErr w:type="spellEnd"/>
      <w:r w:rsidRPr="005D34F7">
        <w:rPr>
          <w:lang w:val="en-GB"/>
        </w:rPr>
        <w:t xml:space="preserve"> </w:t>
      </w:r>
      <w:proofErr w:type="spellStart"/>
      <w:r w:rsidRPr="005D34F7">
        <w:rPr>
          <w:lang w:val="en-GB"/>
        </w:rPr>
        <w:t>videntur</w:t>
      </w:r>
      <w:proofErr w:type="spellEnd"/>
      <w:r w:rsidRPr="005D34F7">
        <w:rPr>
          <w:lang w:val="en-GB"/>
        </w:rPr>
        <w:t xml:space="preserve">. </w:t>
      </w:r>
      <w:r>
        <w:t xml:space="preserve">Usus </w:t>
      </w:r>
      <w:proofErr w:type="spellStart"/>
      <w:r>
        <w:t>vero</w:t>
      </w:r>
      <w:proofErr w:type="spellEnd"/>
      <w:r>
        <w:t xml:space="preserve"> </w:t>
      </w:r>
      <w:proofErr w:type="spellStart"/>
      <w:r>
        <w:t>decima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. Nihil quarta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wisi</w:t>
      </w:r>
      <w:proofErr w:type="spellEnd"/>
      <w:r>
        <w:t xml:space="preserve"> at. </w:t>
      </w:r>
      <w:proofErr w:type="spellStart"/>
      <w:r>
        <w:t>Legunt</w:t>
      </w:r>
      <w:proofErr w:type="spellEnd"/>
      <w:r>
        <w:t xml:space="preserve"> </w:t>
      </w:r>
      <w:proofErr w:type="spellStart"/>
      <w:r>
        <w:t>vero</w:t>
      </w:r>
      <w:proofErr w:type="spellEnd"/>
      <w:r>
        <w:t xml:space="preserve"> </w:t>
      </w:r>
      <w:proofErr w:type="spellStart"/>
      <w:r>
        <w:t>lectores</w:t>
      </w:r>
      <w:proofErr w:type="spellEnd"/>
      <w:r>
        <w:t xml:space="preserve"> facer </w:t>
      </w:r>
      <w:proofErr w:type="spellStart"/>
      <w:r>
        <w:t>consequat</w:t>
      </w:r>
      <w:proofErr w:type="spellEnd"/>
      <w:r>
        <w:t xml:space="preserve"> </w:t>
      </w:r>
      <w:proofErr w:type="spellStart"/>
      <w:r>
        <w:t>exerci</w:t>
      </w:r>
      <w:proofErr w:type="spellEnd"/>
      <w:r>
        <w:t xml:space="preserve">. </w:t>
      </w:r>
      <w:proofErr w:type="spellStart"/>
      <w:r>
        <w:t>Soluta</w:t>
      </w:r>
      <w:proofErr w:type="spellEnd"/>
      <w:r>
        <w:t xml:space="preserve"> in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zzril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. </w:t>
      </w:r>
      <w:proofErr w:type="spellStart"/>
      <w:r>
        <w:t>Autem</w:t>
      </w:r>
      <w:proofErr w:type="spellEnd"/>
      <w:r>
        <w:t xml:space="preserve"> et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me ad. Quod </w:t>
      </w:r>
      <w:proofErr w:type="spellStart"/>
      <w:r>
        <w:t>claritatem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decima</w:t>
      </w:r>
      <w:proofErr w:type="spellEnd"/>
      <w:r>
        <w:t xml:space="preserve"> et </w:t>
      </w:r>
      <w:proofErr w:type="spellStart"/>
      <w:r>
        <w:t>nibh</w:t>
      </w:r>
      <w:proofErr w:type="spellEnd"/>
      <w:r>
        <w:t xml:space="preserve">. Nam </w:t>
      </w:r>
      <w:proofErr w:type="spellStart"/>
      <w:r>
        <w:t>decima</w:t>
      </w:r>
      <w:proofErr w:type="spellEnd"/>
      <w:r>
        <w:t xml:space="preserve"> </w:t>
      </w:r>
      <w:proofErr w:type="spellStart"/>
      <w:r>
        <w:t>delenit</w:t>
      </w:r>
      <w:proofErr w:type="spellEnd"/>
      <w:r>
        <w:t xml:space="preserve"> </w:t>
      </w:r>
      <w:proofErr w:type="spellStart"/>
      <w:r>
        <w:t>aliquam</w:t>
      </w:r>
      <w:proofErr w:type="spellEnd"/>
      <w:r>
        <w:t xml:space="preserve"> est </w:t>
      </w:r>
      <w:proofErr w:type="spellStart"/>
      <w:r>
        <w:t>demonstraverunt</w:t>
      </w:r>
      <w:proofErr w:type="spellEnd"/>
      <w:r>
        <w:t>.</w:t>
      </w:r>
    </w:p>
    <w:p w14:paraId="7AB0992D" w14:textId="3BA68357" w:rsidR="004D3D42" w:rsidRDefault="00AA7024" w:rsidP="00AA7024">
      <w:pPr>
        <w:pStyle w:val="Signature"/>
      </w:pPr>
      <w:r w:rsidRPr="00AA7024">
        <w:t>Signature</w:t>
      </w:r>
    </w:p>
    <w:p w14:paraId="7E096FF3" w14:textId="77777777" w:rsidR="00AA7024" w:rsidRPr="00AA7024" w:rsidRDefault="00AA7024" w:rsidP="00AA7024">
      <w:pPr>
        <w:pStyle w:val="Signature"/>
      </w:pPr>
    </w:p>
    <w:p w14:paraId="61CC7F43" w14:textId="77777777" w:rsidR="004A365A" w:rsidRDefault="004A365A"/>
    <w:p w14:paraId="1BBF1E04" w14:textId="77777777" w:rsidR="004A365A" w:rsidRDefault="004A365A"/>
    <w:p w14:paraId="3B3084A1" w14:textId="12031812" w:rsidR="005D34F7" w:rsidRDefault="005D34F7">
      <w:r>
        <w:br w:type="page"/>
      </w:r>
    </w:p>
    <w:p w14:paraId="10351512" w14:textId="095C0F5E" w:rsidR="004D3D42" w:rsidRPr="00C750D2" w:rsidRDefault="005D34F7" w:rsidP="00C750D2">
      <w:pPr>
        <w:pStyle w:val="En-ttedetabledesmatires"/>
      </w:pPr>
      <w:r w:rsidRPr="00C750D2">
        <w:lastRenderedPageBreak/>
        <w:t>Sommaire</w:t>
      </w:r>
    </w:p>
    <w:sdt>
      <w:sdtPr>
        <w:rPr>
          <w:b w:val="0"/>
          <w:bCs w:val="0"/>
          <w:noProof w:val="0"/>
          <w:color w:val="auto"/>
          <w:sz w:val="20"/>
          <w:szCs w:val="22"/>
        </w:rPr>
        <w:id w:val="458537433"/>
        <w:docPartObj>
          <w:docPartGallery w:val="Table of Contents"/>
          <w:docPartUnique/>
        </w:docPartObj>
      </w:sdtPr>
      <w:sdtEndPr/>
      <w:sdtContent>
        <w:p w14:paraId="451D6741" w14:textId="20398CA1" w:rsidR="003713E1" w:rsidRDefault="00AC5297">
          <w:pPr>
            <w:pStyle w:val="TM1"/>
            <w:rPr>
              <w:rFonts w:eastAsiaTheme="minorEastAsia"/>
              <w:b w:val="0"/>
              <w:bCs w:val="0"/>
              <w:color w:val="auto"/>
              <w:sz w:val="22"/>
              <w:szCs w:val="22"/>
              <w:lang w:eastAsia="fr-F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4905631" w:history="1">
            <w:r w:rsidR="003713E1" w:rsidRPr="009A7D48">
              <w:rPr>
                <w:rStyle w:val="Lienhypertexte"/>
              </w:rPr>
              <w:t>1.</w:t>
            </w:r>
            <w:r w:rsidR="003713E1">
              <w:rPr>
                <w:rFonts w:eastAsiaTheme="minorEastAsia"/>
                <w:b w:val="0"/>
                <w:bCs w:val="0"/>
                <w:color w:val="auto"/>
                <w:sz w:val="22"/>
                <w:szCs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Chapitre 1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_Toc64905631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6</w:t>
            </w:r>
            <w:r w:rsidR="003713E1">
              <w:rPr>
                <w:webHidden/>
              </w:rPr>
              <w:fldChar w:fldCharType="end"/>
            </w:r>
          </w:hyperlink>
        </w:p>
        <w:p w14:paraId="140F060D" w14:textId="40B06903" w:rsidR="003713E1" w:rsidRDefault="005B7359">
          <w:pPr>
            <w:pStyle w:val="TM2"/>
            <w:tabs>
              <w:tab w:val="left" w:pos="1100"/>
            </w:tabs>
            <w:rPr>
              <w:rFonts w:eastAsiaTheme="minorEastAsia"/>
              <w:b w:val="0"/>
              <w:bCs w:val="0"/>
              <w:color w:val="auto"/>
              <w:sz w:val="22"/>
              <w:szCs w:val="22"/>
              <w:lang w:eastAsia="fr-FR"/>
            </w:rPr>
          </w:pPr>
          <w:hyperlink w:anchor="_Toc64905632" w:history="1">
            <w:r w:rsidR="003713E1" w:rsidRPr="009A7D48">
              <w:rPr>
                <w:rStyle w:val="Lienhypertexte"/>
              </w:rPr>
              <w:t>1.1.</w:t>
            </w:r>
            <w:r w:rsidR="003713E1">
              <w:rPr>
                <w:rFonts w:eastAsiaTheme="minorEastAsia"/>
                <w:b w:val="0"/>
                <w:bCs w:val="0"/>
                <w:color w:val="auto"/>
                <w:sz w:val="22"/>
                <w:szCs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Chapitre 2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_Toc64905632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6</w:t>
            </w:r>
            <w:r w:rsidR="003713E1">
              <w:rPr>
                <w:webHidden/>
              </w:rPr>
              <w:fldChar w:fldCharType="end"/>
            </w:r>
          </w:hyperlink>
        </w:p>
        <w:p w14:paraId="1F67E79B" w14:textId="49207471" w:rsidR="003713E1" w:rsidRDefault="005B7359">
          <w:pPr>
            <w:pStyle w:val="TM3"/>
            <w:tabs>
              <w:tab w:val="left" w:pos="1320"/>
            </w:tabs>
            <w:rPr>
              <w:rFonts w:eastAsiaTheme="minorEastAsia"/>
              <w:sz w:val="22"/>
              <w:lang w:eastAsia="fr-FR"/>
            </w:rPr>
          </w:pPr>
          <w:hyperlink w:anchor="_Toc64905633" w:history="1">
            <w:r w:rsidR="003713E1" w:rsidRPr="009A7D48">
              <w:rPr>
                <w:rStyle w:val="Lienhypertexte"/>
              </w:rPr>
              <w:t>1.1.1.</w:t>
            </w:r>
            <w:r w:rsidR="003713E1">
              <w:rPr>
                <w:rFonts w:eastAsiaTheme="minorEastAsia"/>
                <w:sz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Chapitre 3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_Toc64905633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6</w:t>
            </w:r>
            <w:r w:rsidR="003713E1">
              <w:rPr>
                <w:webHidden/>
              </w:rPr>
              <w:fldChar w:fldCharType="end"/>
            </w:r>
          </w:hyperlink>
        </w:p>
        <w:p w14:paraId="702CF8B3" w14:textId="4BAA85B1" w:rsidR="003713E1" w:rsidRDefault="005B7359">
          <w:pPr>
            <w:pStyle w:val="TM2"/>
            <w:tabs>
              <w:tab w:val="left" w:pos="1100"/>
            </w:tabs>
            <w:rPr>
              <w:rFonts w:eastAsiaTheme="minorEastAsia"/>
              <w:b w:val="0"/>
              <w:bCs w:val="0"/>
              <w:color w:val="auto"/>
              <w:sz w:val="22"/>
              <w:szCs w:val="22"/>
              <w:lang w:eastAsia="fr-FR"/>
            </w:rPr>
          </w:pPr>
          <w:hyperlink w:anchor="_Toc64905634" w:history="1">
            <w:r w:rsidR="003713E1" w:rsidRPr="009A7D48">
              <w:rPr>
                <w:rStyle w:val="Lienhypertexte"/>
              </w:rPr>
              <w:t>1.2.</w:t>
            </w:r>
            <w:r w:rsidR="003713E1">
              <w:rPr>
                <w:rFonts w:eastAsiaTheme="minorEastAsia"/>
                <w:b w:val="0"/>
                <w:bCs w:val="0"/>
                <w:color w:val="auto"/>
                <w:sz w:val="22"/>
                <w:szCs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Chapitre 2. Donec pellentesque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_Toc64905634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6</w:t>
            </w:r>
            <w:r w:rsidR="003713E1">
              <w:rPr>
                <w:webHidden/>
              </w:rPr>
              <w:fldChar w:fldCharType="end"/>
            </w:r>
          </w:hyperlink>
        </w:p>
        <w:p w14:paraId="084DF19A" w14:textId="5863075F" w:rsidR="003713E1" w:rsidRDefault="005B7359">
          <w:pPr>
            <w:pStyle w:val="TM1"/>
            <w:rPr>
              <w:rFonts w:eastAsiaTheme="minorEastAsia"/>
              <w:b w:val="0"/>
              <w:bCs w:val="0"/>
              <w:color w:val="auto"/>
              <w:sz w:val="22"/>
              <w:szCs w:val="22"/>
              <w:lang w:eastAsia="fr-FR"/>
            </w:rPr>
          </w:pPr>
          <w:hyperlink w:anchor="_Toc64905635" w:history="1">
            <w:r w:rsidR="003713E1" w:rsidRPr="009A7D48">
              <w:rPr>
                <w:rStyle w:val="Lienhypertexte"/>
              </w:rPr>
              <w:t>2.</w:t>
            </w:r>
            <w:r w:rsidR="003713E1">
              <w:rPr>
                <w:rFonts w:eastAsiaTheme="minorEastAsia"/>
                <w:b w:val="0"/>
                <w:bCs w:val="0"/>
                <w:color w:val="auto"/>
                <w:sz w:val="22"/>
                <w:szCs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Éléments de mise en page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_Toc64905635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8</w:t>
            </w:r>
            <w:r w:rsidR="003713E1">
              <w:rPr>
                <w:webHidden/>
              </w:rPr>
              <w:fldChar w:fldCharType="end"/>
            </w:r>
          </w:hyperlink>
        </w:p>
        <w:p w14:paraId="313A5D1D" w14:textId="341B0BA0" w:rsidR="003713E1" w:rsidRDefault="005B7359">
          <w:pPr>
            <w:pStyle w:val="TM2"/>
            <w:tabs>
              <w:tab w:val="left" w:pos="1100"/>
            </w:tabs>
            <w:rPr>
              <w:rFonts w:eastAsiaTheme="minorEastAsia"/>
              <w:b w:val="0"/>
              <w:bCs w:val="0"/>
              <w:color w:val="auto"/>
              <w:sz w:val="22"/>
              <w:szCs w:val="22"/>
              <w:lang w:eastAsia="fr-FR"/>
            </w:rPr>
          </w:pPr>
          <w:hyperlink w:anchor="_Toc64905636" w:history="1">
            <w:r w:rsidR="003713E1" w:rsidRPr="009A7D48">
              <w:rPr>
                <w:rStyle w:val="Lienhypertexte"/>
              </w:rPr>
              <w:t>2.1.</w:t>
            </w:r>
            <w:r w:rsidR="003713E1">
              <w:rPr>
                <w:rFonts w:eastAsiaTheme="minorEastAsia"/>
                <w:b w:val="0"/>
                <w:bCs w:val="0"/>
                <w:color w:val="auto"/>
                <w:sz w:val="22"/>
                <w:szCs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Éléments ajoutés au texte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_Toc64905636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8</w:t>
            </w:r>
            <w:r w:rsidR="003713E1">
              <w:rPr>
                <w:webHidden/>
              </w:rPr>
              <w:fldChar w:fldCharType="end"/>
            </w:r>
          </w:hyperlink>
        </w:p>
        <w:p w14:paraId="2712F5E8" w14:textId="056A11F5" w:rsidR="003713E1" w:rsidRDefault="005B7359">
          <w:pPr>
            <w:pStyle w:val="TM2"/>
            <w:tabs>
              <w:tab w:val="left" w:pos="1100"/>
            </w:tabs>
            <w:rPr>
              <w:rFonts w:eastAsiaTheme="minorEastAsia"/>
              <w:b w:val="0"/>
              <w:bCs w:val="0"/>
              <w:color w:val="auto"/>
              <w:sz w:val="22"/>
              <w:szCs w:val="22"/>
              <w:lang w:eastAsia="fr-FR"/>
            </w:rPr>
          </w:pPr>
          <w:hyperlink w:anchor="_Toc64905637" w:history="1">
            <w:r w:rsidR="003713E1" w:rsidRPr="009A7D48">
              <w:rPr>
                <w:rStyle w:val="Lienhypertexte"/>
              </w:rPr>
              <w:t>2.2.</w:t>
            </w:r>
            <w:r w:rsidR="003713E1">
              <w:rPr>
                <w:rFonts w:eastAsiaTheme="minorEastAsia"/>
                <w:b w:val="0"/>
                <w:bCs w:val="0"/>
                <w:color w:val="auto"/>
                <w:sz w:val="22"/>
                <w:szCs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Tableau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_Toc64905637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8</w:t>
            </w:r>
            <w:r w:rsidR="003713E1">
              <w:rPr>
                <w:webHidden/>
              </w:rPr>
              <w:fldChar w:fldCharType="end"/>
            </w:r>
          </w:hyperlink>
        </w:p>
        <w:p w14:paraId="1D708CFD" w14:textId="0E94E784" w:rsidR="003713E1" w:rsidRDefault="005B7359">
          <w:pPr>
            <w:pStyle w:val="TM2"/>
            <w:tabs>
              <w:tab w:val="left" w:pos="1100"/>
            </w:tabs>
            <w:rPr>
              <w:rFonts w:eastAsiaTheme="minorEastAsia"/>
              <w:b w:val="0"/>
              <w:bCs w:val="0"/>
              <w:color w:val="auto"/>
              <w:sz w:val="22"/>
              <w:szCs w:val="22"/>
              <w:lang w:eastAsia="fr-FR"/>
            </w:rPr>
          </w:pPr>
          <w:hyperlink w:anchor="_Toc64905638" w:history="1">
            <w:r w:rsidR="003713E1" w:rsidRPr="009A7D48">
              <w:rPr>
                <w:rStyle w:val="Lienhypertexte"/>
              </w:rPr>
              <w:t>2.3.</w:t>
            </w:r>
            <w:r w:rsidR="003713E1">
              <w:rPr>
                <w:rFonts w:eastAsiaTheme="minorEastAsia"/>
                <w:b w:val="0"/>
                <w:bCs w:val="0"/>
                <w:color w:val="auto"/>
                <w:sz w:val="22"/>
                <w:szCs w:val="22"/>
                <w:lang w:eastAsia="fr-FR"/>
              </w:rPr>
              <w:tab/>
            </w:r>
            <w:r w:rsidR="003713E1" w:rsidRPr="009A7D48">
              <w:rPr>
                <w:rStyle w:val="Lienhypertexte"/>
              </w:rPr>
              <w:t>Graphiques</w:t>
            </w:r>
            <w:r w:rsidR="003713E1">
              <w:rPr>
                <w:webHidden/>
              </w:rPr>
              <w:tab/>
            </w:r>
            <w:r w:rsidR="003713E1">
              <w:rPr>
                <w:webHidden/>
              </w:rPr>
              <w:fldChar w:fldCharType="begin"/>
            </w:r>
            <w:r w:rsidR="003713E1">
              <w:rPr>
                <w:webHidden/>
              </w:rPr>
              <w:instrText xml:space="preserve"> PAGEREF _Toc64905638 \h </w:instrText>
            </w:r>
            <w:r w:rsidR="003713E1">
              <w:rPr>
                <w:webHidden/>
              </w:rPr>
            </w:r>
            <w:r w:rsidR="003713E1">
              <w:rPr>
                <w:webHidden/>
              </w:rPr>
              <w:fldChar w:fldCharType="separate"/>
            </w:r>
            <w:r w:rsidR="00747C99">
              <w:rPr>
                <w:webHidden/>
              </w:rPr>
              <w:t>10</w:t>
            </w:r>
            <w:r w:rsidR="003713E1">
              <w:rPr>
                <w:webHidden/>
              </w:rPr>
              <w:fldChar w:fldCharType="end"/>
            </w:r>
          </w:hyperlink>
        </w:p>
        <w:p w14:paraId="76B370F1" w14:textId="01DD993C" w:rsidR="004D3D42" w:rsidRDefault="00AC5297" w:rsidP="00C750D2">
          <w:pPr>
            <w:tabs>
              <w:tab w:val="right" w:pos="9072"/>
            </w:tabs>
          </w:pPr>
          <w:r>
            <w:rPr>
              <w:b/>
              <w:bCs/>
            </w:rPr>
            <w:fldChar w:fldCharType="end"/>
          </w:r>
        </w:p>
      </w:sdtContent>
    </w:sdt>
    <w:p w14:paraId="02A5D9A8" w14:textId="2F9BA673" w:rsidR="004D3D42" w:rsidRDefault="004D3D42"/>
    <w:p w14:paraId="014D47E6" w14:textId="4FAD0CAA" w:rsidR="00430D06" w:rsidRDefault="00430D06">
      <w:r>
        <w:br w:type="page"/>
      </w:r>
    </w:p>
    <w:p w14:paraId="3CCBBE6F" w14:textId="2E582231" w:rsidR="004D3D42" w:rsidRPr="00EF0C0C" w:rsidRDefault="00381383" w:rsidP="00EF0C0C">
      <w:pPr>
        <w:pStyle w:val="Chiffre-Titredesection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6247A1C" wp14:editId="651CAE4A">
                <wp:simplePos x="0" y="0"/>
                <wp:positionH relativeFrom="column">
                  <wp:posOffset>2738120</wp:posOffset>
                </wp:positionH>
                <wp:positionV relativeFrom="paragraph">
                  <wp:posOffset>-557530</wp:posOffset>
                </wp:positionV>
                <wp:extent cx="3619500" cy="1689100"/>
                <wp:effectExtent l="19050" t="0" r="19050" b="654050"/>
                <wp:wrapNone/>
                <wp:docPr id="4" name="Groupe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9500" cy="1689100"/>
                          <a:chOff x="0" y="0"/>
                          <a:chExt cx="3619500" cy="1689100"/>
                        </a:xfrm>
                      </wpg:grpSpPr>
                      <wps:wsp>
                        <wps:cNvPr id="1" name="Bulle narrative : rectangle 1"/>
                        <wps:cNvSpPr/>
                        <wps:spPr>
                          <a:xfrm>
                            <a:off x="0" y="165100"/>
                            <a:ext cx="3619500" cy="1524000"/>
                          </a:xfrm>
                          <a:prstGeom prst="wedgeRectCallout">
                            <a:avLst>
                              <a:gd name="adj1" fmla="val -49605"/>
                              <a:gd name="adj2" fmla="val 89167"/>
                            </a:avLst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66FB3B" w14:textId="0385C4E8" w:rsidR="00381383" w:rsidRPr="00824740" w:rsidRDefault="00381383" w:rsidP="00381383">
                              <w:pPr>
                                <w:shd w:val="clear" w:color="auto" w:fill="F9D957"/>
                                <w:rPr>
                                  <w:b/>
                                  <w:bCs/>
                                  <w:color w:val="573EE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573EEF"/>
                                  <w:sz w:val="36"/>
                                  <w:szCs w:val="36"/>
                                </w:rPr>
                                <w:t>Titre de section</w:t>
                              </w:r>
                            </w:p>
                            <w:p w14:paraId="10654DD3" w14:textId="77777777" w:rsidR="00381383" w:rsidRDefault="00381383" w:rsidP="00381383">
                              <w:pPr>
                                <w:shd w:val="clear" w:color="auto" w:fill="F9D957"/>
                                <w:rPr>
                                  <w:b/>
                                  <w:bCs/>
                                  <w:color w:val="3E0D81"/>
                                  <w:sz w:val="28"/>
                                  <w:szCs w:val="28"/>
                                </w:rPr>
                              </w:pPr>
                              <w:r w:rsidRPr="00381383">
                                <w:rPr>
                                  <w:b/>
                                  <w:bCs/>
                                  <w:color w:val="3E0D81"/>
                                  <w:sz w:val="28"/>
                                  <w:szCs w:val="28"/>
                                </w:rPr>
                                <w:t>Composé de deux styles de texte</w:t>
                              </w:r>
                            </w:p>
                            <w:p w14:paraId="2CFFDFBE" w14:textId="5B2B8F8B" w:rsidR="00381383" w:rsidRPr="00381383" w:rsidRDefault="00381383" w:rsidP="00381383">
                              <w:pPr>
                                <w:shd w:val="clear" w:color="auto" w:fill="F9D957"/>
                                <w:rPr>
                                  <w:color w:val="3E0D8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3E0D81"/>
                                  <w:sz w:val="28"/>
                                  <w:szCs w:val="28"/>
                                </w:rPr>
                                <w:t xml:space="preserve">Appliquer le style </w:t>
                              </w:r>
                              <w:r w:rsidRPr="00381383">
                                <w:rPr>
                                  <w:b/>
                                  <w:bCs/>
                                  <w:color w:val="3E0D81"/>
                                  <w:sz w:val="28"/>
                                  <w:szCs w:val="28"/>
                                </w:rPr>
                                <w:t xml:space="preserve">« chiffre- Titre de section » </w:t>
                              </w:r>
                              <w:r>
                                <w:rPr>
                                  <w:color w:val="3E0D81"/>
                                  <w:sz w:val="28"/>
                                  <w:szCs w:val="28"/>
                                </w:rPr>
                                <w:t>et passer à la ligne pour taper votre titre de section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241550" y="0"/>
                            <a:ext cx="1257300" cy="342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4C4605" w14:textId="231BB4F8" w:rsidR="00381383" w:rsidRPr="00381383" w:rsidRDefault="00381383" w:rsidP="00381383">
                              <w:pPr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32"/>
                                </w:rPr>
                              </w:pPr>
                              <w:r w:rsidRPr="00381383"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32"/>
                                </w:rPr>
                                <w:t>Nouveau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247A1C" id="Groupe 4" o:spid="_x0000_s1027" style="position:absolute;margin-left:215.6pt;margin-top:-43.9pt;width:285pt;height:133pt;z-index:251662336" coordsize="36195,16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">
                <v:shape id="Bulle narrative : rectangle 1" o:spid="_x0000_s1028" type="#_x0000_t61" style="position:absolute;top:1651;width:36195;height:15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" adj="85,30060" fillcolor="#f9d957 [3209]" strokecolor="white [3201]" strokeweight="1.5pt">
                  <v:textbox>
                    <w:txbxContent>
                      <w:p w14:paraId="2566FB3B" w14:textId="0385C4E8" w:rsidR="00381383" w:rsidRPr="00824740" w:rsidRDefault="00381383" w:rsidP="00381383">
                        <w:pPr>
                          <w:shd w:val="clear" w:color="auto" w:fill="F9D957"/>
                          <w:rPr>
                            <w:b/>
                            <w:bCs/>
                            <w:color w:val="573EEF"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color w:val="573EEF"/>
                            <w:sz w:val="36"/>
                            <w:szCs w:val="36"/>
                          </w:rPr>
                          <w:t>Titre de section</w:t>
                        </w:r>
                      </w:p>
                      <w:p w14:paraId="10654DD3" w14:textId="77777777" w:rsidR="00381383" w:rsidRDefault="00381383" w:rsidP="00381383">
                        <w:pPr>
                          <w:shd w:val="clear" w:color="auto" w:fill="F9D957"/>
                          <w:rPr>
                            <w:b/>
                            <w:bCs/>
                            <w:color w:val="3E0D81"/>
                            <w:sz w:val="28"/>
                            <w:szCs w:val="28"/>
                          </w:rPr>
                        </w:pPr>
                        <w:r w:rsidRPr="00381383">
                          <w:rPr>
                            <w:b/>
                            <w:bCs/>
                            <w:color w:val="3E0D81"/>
                            <w:sz w:val="28"/>
                            <w:szCs w:val="28"/>
                          </w:rPr>
                          <w:t>Composé de deux styles de texte</w:t>
                        </w:r>
                      </w:p>
                      <w:p w14:paraId="2CFFDFBE" w14:textId="5B2B8F8B" w:rsidR="00381383" w:rsidRPr="00381383" w:rsidRDefault="00381383" w:rsidP="00381383">
                        <w:pPr>
                          <w:shd w:val="clear" w:color="auto" w:fill="F9D957"/>
                          <w:rPr>
                            <w:color w:val="3E0D81"/>
                            <w:sz w:val="28"/>
                            <w:szCs w:val="28"/>
                          </w:rPr>
                        </w:pPr>
                        <w:r>
                          <w:rPr>
                            <w:color w:val="3E0D81"/>
                            <w:sz w:val="28"/>
                            <w:szCs w:val="28"/>
                          </w:rPr>
                          <w:t xml:space="preserve">Appliquer le style </w:t>
                        </w:r>
                        <w:r w:rsidRPr="00381383">
                          <w:rPr>
                            <w:b/>
                            <w:bCs/>
                            <w:color w:val="3E0D81"/>
                            <w:sz w:val="28"/>
                            <w:szCs w:val="28"/>
                          </w:rPr>
                          <w:t xml:space="preserve">« chiffre- Titre de section » </w:t>
                        </w:r>
                        <w:r>
                          <w:rPr>
                            <w:color w:val="3E0D81"/>
                            <w:sz w:val="28"/>
                            <w:szCs w:val="28"/>
                          </w:rPr>
                          <w:t>et passer à la ligne pour taper votre titre de section</w:t>
                        </w:r>
                      </w:p>
                    </w:txbxContent>
                  </v:textbox>
                </v:shape>
                <v:rect id="Rectangle 3" o:spid="_x0000_s1029" style="position:absolute;left:22415;width:12573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EV/vgAAANoAAAAPAAAAZHJzL2Rvd25yZXYueG1sRI/disIw&#10;EIXvBd8hjOCdTVVw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KLoRX++AAAA2gAAAA8AAAAAAAAA&#10;AAAAAAAABwIAAGRycy9kb3ducmV2LnhtbFBLBQYAAAAAAwADALcAAADyAgAAAAA=&#10;" fillcolor="#3e0d81 [3204]" strokecolor="#1e0640 [1604]" strokeweight="1pt">
                  <v:textbox>
                    <w:txbxContent>
                      <w:p w14:paraId="4F4C4605" w14:textId="231BB4F8" w:rsidR="00381383" w:rsidRPr="00381383" w:rsidRDefault="00381383" w:rsidP="00381383">
                        <w:pPr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28"/>
                            <w:szCs w:val="32"/>
                          </w:rPr>
                        </w:pPr>
                        <w:r w:rsidRPr="00381383">
                          <w:rPr>
                            <w:b/>
                            <w:bCs/>
                            <w:caps/>
                            <w:color w:val="FFFFFF" w:themeColor="background1"/>
                            <w:sz w:val="28"/>
                            <w:szCs w:val="32"/>
                          </w:rPr>
                          <w:t>Nouveau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430D06" w:rsidRPr="00EF0C0C">
        <w:t>01</w:t>
      </w:r>
    </w:p>
    <w:p w14:paraId="7F4D4CFD" w14:textId="18662087" w:rsidR="004D3D42" w:rsidRDefault="00430D06" w:rsidP="00A33760">
      <w:pPr>
        <w:pStyle w:val="Titredesection"/>
      </w:pPr>
      <w:r w:rsidRPr="00430D06">
        <w:t xml:space="preserve">Titre </w:t>
      </w:r>
      <w:r w:rsidR="00B92627">
        <w:t>de section</w:t>
      </w:r>
    </w:p>
    <w:p w14:paraId="20FAA526" w14:textId="03C1074E" w:rsidR="0047195B" w:rsidRDefault="0047195B">
      <w:r>
        <w:br w:type="page"/>
      </w:r>
    </w:p>
    <w:p w14:paraId="44E4EF2D" w14:textId="7BDC6F56" w:rsidR="004D3D42" w:rsidRPr="00A14AB3" w:rsidRDefault="00E439C2" w:rsidP="0047195B">
      <w:pPr>
        <w:pStyle w:val="Titre1"/>
      </w:pPr>
      <w:bookmarkStart w:id="1" w:name="_Toc64905631"/>
      <w:r>
        <w:lastRenderedPageBreak/>
        <w:t>Chapitre</w:t>
      </w:r>
      <w:r w:rsidR="00EF0C0C" w:rsidRPr="00A14AB3">
        <w:t xml:space="preserve"> 1</w:t>
      </w:r>
      <w:bookmarkEnd w:id="1"/>
    </w:p>
    <w:bookmarkStart w:id="2" w:name="_Toc64905632"/>
    <w:p w14:paraId="395DE047" w14:textId="52A821C3" w:rsidR="00EF0C0C" w:rsidRPr="00A14AB3" w:rsidRDefault="004B79CE" w:rsidP="0047195B">
      <w:pPr>
        <w:pStyle w:val="Titre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773CC74" wp14:editId="6B36487D">
                <wp:simplePos x="0" y="0"/>
                <wp:positionH relativeFrom="column">
                  <wp:posOffset>3083172</wp:posOffset>
                </wp:positionH>
                <wp:positionV relativeFrom="paragraph">
                  <wp:posOffset>55659</wp:posOffset>
                </wp:positionV>
                <wp:extent cx="3372071" cy="1463040"/>
                <wp:effectExtent l="0" t="0" r="19050" b="822960"/>
                <wp:wrapNone/>
                <wp:docPr id="6" name="Groupe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2071" cy="1463040"/>
                          <a:chOff x="246488" y="0"/>
                          <a:chExt cx="3372071" cy="1463040"/>
                        </a:xfrm>
                      </wpg:grpSpPr>
                      <wps:wsp>
                        <wps:cNvPr id="8" name="Bulle narrative : rectangle 8"/>
                        <wps:cNvSpPr/>
                        <wps:spPr>
                          <a:xfrm>
                            <a:off x="246488" y="165052"/>
                            <a:ext cx="3372071" cy="1297988"/>
                          </a:xfrm>
                          <a:prstGeom prst="wedgeRectCallout">
                            <a:avLst>
                              <a:gd name="adj1" fmla="val 166"/>
                              <a:gd name="adj2" fmla="val 109287"/>
                            </a:avLst>
                          </a:prstGeom>
                          <a:solidFill>
                            <a:srgbClr val="F9D957"/>
                          </a:solidFill>
                          <a:ln w="19050" cap="flat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B592AAE" w14:textId="52CDD66C" w:rsidR="004B79CE" w:rsidRPr="00824740" w:rsidRDefault="004B79CE" w:rsidP="004B79CE">
                              <w:pPr>
                                <w:shd w:val="clear" w:color="auto" w:fill="F9D957"/>
                                <w:rPr>
                                  <w:b/>
                                  <w:bCs/>
                                  <w:color w:val="573EE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573EEF"/>
                                  <w:sz w:val="36"/>
                                  <w:szCs w:val="36"/>
                                </w:rPr>
                                <w:t>Titre de contenu</w:t>
                              </w:r>
                            </w:p>
                            <w:p w14:paraId="5BD3430C" w14:textId="06FABF56" w:rsidR="004B79CE" w:rsidRPr="004B79CE" w:rsidRDefault="004B79CE" w:rsidP="004B79CE">
                              <w:pPr>
                                <w:shd w:val="clear" w:color="auto" w:fill="F9D957"/>
                                <w:rPr>
                                  <w:color w:val="3E0D81"/>
                                  <w:sz w:val="28"/>
                                  <w:szCs w:val="28"/>
                                </w:rPr>
                              </w:pPr>
                              <w:r w:rsidRPr="004B79CE">
                                <w:rPr>
                                  <w:color w:val="3E0D81"/>
                                  <w:sz w:val="28"/>
                                  <w:szCs w:val="28"/>
                                </w:rPr>
                                <w:t xml:space="preserve">Un </w:t>
                              </w:r>
                              <w:r w:rsidRPr="004B79CE">
                                <w:rPr>
                                  <w:b/>
                                  <w:bCs/>
                                  <w:color w:val="3E0D81"/>
                                  <w:sz w:val="28"/>
                                  <w:szCs w:val="28"/>
                                </w:rPr>
                                <w:t xml:space="preserve">titre bleu </w:t>
                              </w:r>
                              <w:proofErr w:type="spellStart"/>
                              <w:r w:rsidRPr="004B79CE">
                                <w:rPr>
                                  <w:b/>
                                  <w:bCs/>
                                  <w:color w:val="3E0D81"/>
                                  <w:sz w:val="28"/>
                                  <w:szCs w:val="28"/>
                                </w:rPr>
                                <w:t>bold</w:t>
                              </w:r>
                              <w:proofErr w:type="spellEnd"/>
                              <w:r w:rsidRPr="004B79CE">
                                <w:rPr>
                                  <w:color w:val="3E0D81"/>
                                  <w:sz w:val="28"/>
                                  <w:szCs w:val="28"/>
                                </w:rPr>
                                <w:t xml:space="preserve"> et un </w:t>
                              </w:r>
                              <w:r w:rsidRPr="004B79CE">
                                <w:rPr>
                                  <w:b/>
                                  <w:bCs/>
                                  <w:color w:val="3E0D81"/>
                                  <w:sz w:val="28"/>
                                  <w:szCs w:val="28"/>
                                </w:rPr>
                                <w:t xml:space="preserve">titre noir </w:t>
                              </w:r>
                              <w:proofErr w:type="spellStart"/>
                              <w:r w:rsidRPr="004B79CE">
                                <w:rPr>
                                  <w:b/>
                                  <w:bCs/>
                                  <w:color w:val="3E0D81"/>
                                  <w:sz w:val="28"/>
                                  <w:szCs w:val="28"/>
                                </w:rPr>
                                <w:t>bold</w:t>
                              </w:r>
                              <w:proofErr w:type="spellEnd"/>
                              <w:r w:rsidRPr="004B79CE">
                                <w:rPr>
                                  <w:color w:val="3E0D81"/>
                                  <w:sz w:val="28"/>
                                  <w:szCs w:val="28"/>
                                </w:rPr>
                                <w:t xml:space="preserve"> ont été ajouté pour avoir un titrage non numéroté.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241550" y="0"/>
                            <a:ext cx="1257300" cy="342900"/>
                          </a:xfrm>
                          <a:prstGeom prst="rect">
                            <a:avLst/>
                          </a:prstGeom>
                          <a:solidFill>
                            <a:srgbClr val="3E0D81"/>
                          </a:solidFill>
                          <a:ln w="12700" cap="flat" cmpd="sng" algn="ctr">
                            <a:solidFill>
                              <a:srgbClr val="3E0D81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2C01D0B" w14:textId="77777777" w:rsidR="004B79CE" w:rsidRPr="00381383" w:rsidRDefault="004B79CE" w:rsidP="004B79CE">
                              <w:pPr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32"/>
                                </w:rPr>
                              </w:pPr>
                              <w:r w:rsidRPr="00381383"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32"/>
                                </w:rPr>
                                <w:t>Nouveau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73CC74" id="Groupe 6" o:spid="_x0000_s1030" style="position:absolute;left:0;text-align:left;margin-left:242.75pt;margin-top:4.4pt;width:265.5pt;height:115.2pt;z-index:251664384;mso-width-relative:margin;mso-height-relative:margin" coordorigin="2464" coordsize="33720,14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">
                <v:shape id="Bulle narrative : rectangle 8" o:spid="_x0000_s1031" type="#_x0000_t61" style="position:absolute;left:2464;top:1650;width:33721;height:1298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" adj="10836,34406" fillcolor="#f9d957" strokecolor="white" strokeweight="1.5pt">
                  <v:textbox>
                    <w:txbxContent>
                      <w:p w14:paraId="1B592AAE" w14:textId="52CDD66C" w:rsidR="004B79CE" w:rsidRPr="00824740" w:rsidRDefault="004B79CE" w:rsidP="004B79CE">
                        <w:pPr>
                          <w:shd w:val="clear" w:color="auto" w:fill="F9D957"/>
                          <w:rPr>
                            <w:b/>
                            <w:bCs/>
                            <w:color w:val="573EEF"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color w:val="573EEF"/>
                            <w:sz w:val="36"/>
                            <w:szCs w:val="36"/>
                          </w:rPr>
                          <w:t xml:space="preserve">Titre </w:t>
                        </w:r>
                        <w:r>
                          <w:rPr>
                            <w:b/>
                            <w:bCs/>
                            <w:color w:val="573EEF"/>
                            <w:sz w:val="36"/>
                            <w:szCs w:val="36"/>
                          </w:rPr>
                          <w:t>de contenu</w:t>
                        </w:r>
                      </w:p>
                      <w:p w14:paraId="5BD3430C" w14:textId="06FABF56" w:rsidR="004B79CE" w:rsidRPr="004B79CE" w:rsidRDefault="004B79CE" w:rsidP="004B79CE">
                        <w:pPr>
                          <w:shd w:val="clear" w:color="auto" w:fill="F9D957"/>
                          <w:rPr>
                            <w:color w:val="3E0D81"/>
                            <w:sz w:val="28"/>
                            <w:szCs w:val="28"/>
                          </w:rPr>
                        </w:pPr>
                        <w:r w:rsidRPr="004B79CE">
                          <w:rPr>
                            <w:color w:val="3E0D81"/>
                            <w:sz w:val="28"/>
                            <w:szCs w:val="28"/>
                          </w:rPr>
                          <w:t xml:space="preserve">Un </w:t>
                        </w:r>
                        <w:r w:rsidRPr="004B79CE">
                          <w:rPr>
                            <w:b/>
                            <w:bCs/>
                            <w:color w:val="3E0D81"/>
                            <w:sz w:val="28"/>
                            <w:szCs w:val="28"/>
                          </w:rPr>
                          <w:t xml:space="preserve">titre bleu </w:t>
                        </w:r>
                        <w:proofErr w:type="spellStart"/>
                        <w:r w:rsidRPr="004B79CE">
                          <w:rPr>
                            <w:b/>
                            <w:bCs/>
                            <w:color w:val="3E0D81"/>
                            <w:sz w:val="28"/>
                            <w:szCs w:val="28"/>
                          </w:rPr>
                          <w:t>bold</w:t>
                        </w:r>
                        <w:proofErr w:type="spellEnd"/>
                        <w:r w:rsidRPr="004B79CE">
                          <w:rPr>
                            <w:color w:val="3E0D81"/>
                            <w:sz w:val="28"/>
                            <w:szCs w:val="28"/>
                          </w:rPr>
                          <w:t xml:space="preserve"> et un </w:t>
                        </w:r>
                        <w:r w:rsidRPr="004B79CE">
                          <w:rPr>
                            <w:b/>
                            <w:bCs/>
                            <w:color w:val="3E0D81"/>
                            <w:sz w:val="28"/>
                            <w:szCs w:val="28"/>
                          </w:rPr>
                          <w:t xml:space="preserve">titre noir </w:t>
                        </w:r>
                        <w:proofErr w:type="spellStart"/>
                        <w:r w:rsidRPr="004B79CE">
                          <w:rPr>
                            <w:b/>
                            <w:bCs/>
                            <w:color w:val="3E0D81"/>
                            <w:sz w:val="28"/>
                            <w:szCs w:val="28"/>
                          </w:rPr>
                          <w:t>bold</w:t>
                        </w:r>
                        <w:proofErr w:type="spellEnd"/>
                        <w:r w:rsidRPr="004B79CE">
                          <w:rPr>
                            <w:color w:val="3E0D81"/>
                            <w:sz w:val="28"/>
                            <w:szCs w:val="28"/>
                          </w:rPr>
                          <w:t xml:space="preserve"> ont été ajouté pour avoir un titrage non numéroté.</w:t>
                        </w:r>
                      </w:p>
                    </w:txbxContent>
                  </v:textbox>
                </v:shape>
                <v:rect id="Rectangle 10" o:spid="_x0000_s1032" style="position:absolute;left:22415;width:12573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" fillcolor="#3e0d81" strokecolor="#2b075d" strokeweight="1pt">
                  <v:textbox>
                    <w:txbxContent>
                      <w:p w14:paraId="52C01D0B" w14:textId="77777777" w:rsidR="004B79CE" w:rsidRPr="00381383" w:rsidRDefault="004B79CE" w:rsidP="004B79CE">
                        <w:pPr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28"/>
                            <w:szCs w:val="32"/>
                          </w:rPr>
                        </w:pPr>
                        <w:r w:rsidRPr="00381383">
                          <w:rPr>
                            <w:b/>
                            <w:bCs/>
                            <w:caps/>
                            <w:color w:val="FFFFFF" w:themeColor="background1"/>
                            <w:sz w:val="28"/>
                            <w:szCs w:val="32"/>
                          </w:rPr>
                          <w:t>Nouveau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439C2">
        <w:t>Chapitre</w:t>
      </w:r>
      <w:r w:rsidR="00EF0C0C" w:rsidRPr="00A14AB3">
        <w:t xml:space="preserve"> 2</w:t>
      </w:r>
      <w:bookmarkEnd w:id="2"/>
    </w:p>
    <w:p w14:paraId="56CE94BE" w14:textId="211A516D" w:rsidR="00EF0C0C" w:rsidRPr="00A14AB3" w:rsidRDefault="00E439C2" w:rsidP="0047195B">
      <w:pPr>
        <w:pStyle w:val="Titre3"/>
      </w:pPr>
      <w:bookmarkStart w:id="3" w:name="_Toc64905633"/>
      <w:r>
        <w:t>Chapitre</w:t>
      </w:r>
      <w:r w:rsidR="00EF0C0C" w:rsidRPr="00A14AB3">
        <w:t xml:space="preserve"> 3</w:t>
      </w:r>
      <w:bookmarkEnd w:id="3"/>
    </w:p>
    <w:p w14:paraId="7FE3414B" w14:textId="4E1A621A" w:rsidR="00EF0C0C" w:rsidRPr="00A14AB3" w:rsidRDefault="00E439C2" w:rsidP="0047195B">
      <w:pPr>
        <w:pStyle w:val="Titre4"/>
      </w:pPr>
      <w:r>
        <w:t>Chapitre</w:t>
      </w:r>
      <w:r w:rsidR="00EF0C0C" w:rsidRPr="00A14AB3">
        <w:t xml:space="preserve"> 4</w:t>
      </w:r>
    </w:p>
    <w:p w14:paraId="4C4CCFBC" w14:textId="42A1DA3F" w:rsidR="00EF0C0C" w:rsidRPr="00A14AB3" w:rsidRDefault="00E439C2" w:rsidP="0047195B">
      <w:pPr>
        <w:pStyle w:val="Titre5"/>
      </w:pPr>
      <w:r>
        <w:t>Chapitre</w:t>
      </w:r>
      <w:r w:rsidR="00EF0C0C" w:rsidRPr="00A14AB3">
        <w:t xml:space="preserve"> 5</w:t>
      </w:r>
    </w:p>
    <w:p w14:paraId="39CA31F2" w14:textId="240AA5E5" w:rsidR="00EF0C0C" w:rsidRPr="00A14AB3" w:rsidRDefault="00E439C2" w:rsidP="0047195B">
      <w:pPr>
        <w:pStyle w:val="Titre6"/>
      </w:pPr>
      <w:r>
        <w:t>Chapitre</w:t>
      </w:r>
      <w:r w:rsidR="00EF0C0C" w:rsidRPr="00A14AB3">
        <w:t xml:space="preserve"> 6</w:t>
      </w:r>
    </w:p>
    <w:p w14:paraId="0FF66DEA" w14:textId="74D0E204" w:rsidR="00391192" w:rsidRDefault="00A33760">
      <w:r w:rsidRPr="00A33760">
        <w:t xml:space="preserve">Normal. Crous </w:t>
      </w:r>
      <w:proofErr w:type="gramStart"/>
      <w:r w:rsidRPr="00A33760">
        <w:t>non mi</w:t>
      </w:r>
      <w:proofErr w:type="gramEnd"/>
      <w:r w:rsidRPr="00A33760">
        <w:t xml:space="preserve"> </w:t>
      </w:r>
      <w:proofErr w:type="spellStart"/>
      <w:r w:rsidRPr="00A33760">
        <w:t>pellentesque</w:t>
      </w:r>
      <w:proofErr w:type="spellEnd"/>
      <w:r w:rsidRPr="00A33760">
        <w:t xml:space="preserve">, </w:t>
      </w:r>
      <w:proofErr w:type="spellStart"/>
      <w:r w:rsidRPr="00A33760">
        <w:t>viverra</w:t>
      </w:r>
      <w:proofErr w:type="spellEnd"/>
      <w:r w:rsidRPr="00A33760">
        <w:t xml:space="preserve"> </w:t>
      </w:r>
      <w:proofErr w:type="spellStart"/>
      <w:r w:rsidRPr="00A33760">
        <w:t>purus</w:t>
      </w:r>
      <w:proofErr w:type="spellEnd"/>
      <w:r w:rsidRPr="00A33760">
        <w:t xml:space="preserve"> in, </w:t>
      </w:r>
      <w:proofErr w:type="spellStart"/>
      <w:r w:rsidRPr="00A33760">
        <w:t>vehicula</w:t>
      </w:r>
      <w:proofErr w:type="spellEnd"/>
      <w:r w:rsidRPr="00A33760">
        <w:t xml:space="preserve"> </w:t>
      </w:r>
      <w:proofErr w:type="spellStart"/>
      <w:r w:rsidRPr="00A33760">
        <w:t>odio</w:t>
      </w:r>
      <w:proofErr w:type="spellEnd"/>
      <w:r w:rsidRPr="00A33760">
        <w:t xml:space="preserve">. </w:t>
      </w:r>
      <w:proofErr w:type="spellStart"/>
      <w:r w:rsidRPr="00A33760">
        <w:t>Etiam</w:t>
      </w:r>
      <w:proofErr w:type="spellEnd"/>
      <w:r w:rsidRPr="00A33760">
        <w:t xml:space="preserve"> </w:t>
      </w:r>
      <w:proofErr w:type="spellStart"/>
      <w:r w:rsidRPr="00A33760">
        <w:t>fringilla</w:t>
      </w:r>
      <w:proofErr w:type="spellEnd"/>
      <w:r w:rsidRPr="00A33760">
        <w:t xml:space="preserve"> </w:t>
      </w:r>
      <w:proofErr w:type="spellStart"/>
      <w:r w:rsidRPr="00A33760">
        <w:t>eros</w:t>
      </w:r>
      <w:proofErr w:type="spellEnd"/>
      <w:r w:rsidRPr="00A33760">
        <w:t xml:space="preserve"> vitae </w:t>
      </w:r>
      <w:proofErr w:type="spellStart"/>
      <w:r w:rsidRPr="00A33760">
        <w:t>consequat</w:t>
      </w:r>
      <w:proofErr w:type="spellEnd"/>
      <w:r w:rsidRPr="00A33760">
        <w:t xml:space="preserve"> </w:t>
      </w:r>
      <w:proofErr w:type="spellStart"/>
      <w:r w:rsidRPr="00A33760">
        <w:t>molestie</w:t>
      </w:r>
      <w:proofErr w:type="spellEnd"/>
      <w:r w:rsidRPr="00A33760">
        <w:t xml:space="preserve">. </w:t>
      </w:r>
      <w:bookmarkStart w:id="4" w:name="_Hlk64538541"/>
      <w:r w:rsidRPr="00A33760">
        <w:t xml:space="preserve">Duis </w:t>
      </w:r>
      <w:proofErr w:type="spellStart"/>
      <w:r w:rsidRPr="00A33760">
        <w:t>tempus</w:t>
      </w:r>
      <w:proofErr w:type="spellEnd"/>
      <w:r w:rsidRPr="00A33760">
        <w:t xml:space="preserve"> </w:t>
      </w:r>
      <w:proofErr w:type="spellStart"/>
      <w:r w:rsidRPr="00A33760">
        <w:t>nibh</w:t>
      </w:r>
      <w:proofErr w:type="spellEnd"/>
      <w:r w:rsidRPr="00A33760">
        <w:t xml:space="preserve"> et </w:t>
      </w:r>
      <w:proofErr w:type="spellStart"/>
      <w:r w:rsidRPr="00A33760">
        <w:t>dolor</w:t>
      </w:r>
      <w:proofErr w:type="spellEnd"/>
      <w:r w:rsidRPr="00A33760">
        <w:t xml:space="preserve"> </w:t>
      </w:r>
      <w:proofErr w:type="spellStart"/>
      <w:r w:rsidRPr="00A33760">
        <w:t>lacinia</w:t>
      </w:r>
      <w:proofErr w:type="spellEnd"/>
      <w:r w:rsidRPr="00A33760">
        <w:t xml:space="preserve"> pretium</w:t>
      </w:r>
      <w:bookmarkEnd w:id="4"/>
      <w:r w:rsidRPr="00A33760">
        <w:t xml:space="preserve">. </w:t>
      </w:r>
      <w:proofErr w:type="spellStart"/>
      <w:r w:rsidRPr="00A33760">
        <w:t>Donec</w:t>
      </w:r>
      <w:proofErr w:type="spellEnd"/>
      <w:r w:rsidRPr="00A33760">
        <w:t xml:space="preserve"> </w:t>
      </w:r>
      <w:proofErr w:type="spellStart"/>
      <w:r w:rsidRPr="00A33760">
        <w:t>pellentesque</w:t>
      </w:r>
      <w:proofErr w:type="spellEnd"/>
      <w:r w:rsidRPr="00A33760">
        <w:t xml:space="preserve">, </w:t>
      </w:r>
      <w:proofErr w:type="spellStart"/>
      <w:r w:rsidRPr="00A33760">
        <w:t>turpis</w:t>
      </w:r>
      <w:proofErr w:type="spellEnd"/>
      <w:r w:rsidRPr="00A33760">
        <w:t xml:space="preserve"> </w:t>
      </w:r>
      <w:proofErr w:type="spellStart"/>
      <w:r w:rsidRPr="00A33760">
        <w:t>sed</w:t>
      </w:r>
      <w:proofErr w:type="spellEnd"/>
      <w:r w:rsidRPr="00A33760">
        <w:t xml:space="preserve"> </w:t>
      </w:r>
      <w:proofErr w:type="spellStart"/>
      <w:r w:rsidRPr="00A33760">
        <w:t>gravida</w:t>
      </w:r>
      <w:proofErr w:type="spellEnd"/>
      <w:r w:rsidRPr="00A33760">
        <w:t xml:space="preserve"> </w:t>
      </w:r>
      <w:proofErr w:type="spellStart"/>
      <w:r w:rsidRPr="00A33760">
        <w:t>suscipit</w:t>
      </w:r>
      <w:proofErr w:type="spellEnd"/>
      <w:r w:rsidRPr="00A33760">
        <w:t xml:space="preserve">, </w:t>
      </w:r>
      <w:proofErr w:type="spellStart"/>
      <w:r w:rsidRPr="00A33760">
        <w:t>nulla</w:t>
      </w:r>
      <w:proofErr w:type="spellEnd"/>
      <w:r w:rsidRPr="00A33760">
        <w:t xml:space="preserve"> </w:t>
      </w:r>
      <w:proofErr w:type="spellStart"/>
      <w:r w:rsidRPr="00A33760">
        <w:t>nibh</w:t>
      </w:r>
      <w:proofErr w:type="spellEnd"/>
      <w:r w:rsidRPr="00A33760">
        <w:t xml:space="preserve"> </w:t>
      </w:r>
      <w:proofErr w:type="spellStart"/>
      <w:r w:rsidRPr="00A33760">
        <w:t>vehicula</w:t>
      </w:r>
      <w:proofErr w:type="spellEnd"/>
      <w:r w:rsidRPr="00A33760">
        <w:t xml:space="preserve"> </w:t>
      </w:r>
      <w:proofErr w:type="spellStart"/>
      <w:r w:rsidRPr="00A33760">
        <w:t>elit</w:t>
      </w:r>
      <w:proofErr w:type="spellEnd"/>
      <w:r w:rsidRPr="00A33760">
        <w:t xml:space="preserve">, non </w:t>
      </w:r>
      <w:proofErr w:type="spellStart"/>
      <w:r w:rsidRPr="00A33760">
        <w:t>egestas</w:t>
      </w:r>
      <w:proofErr w:type="spellEnd"/>
      <w:r w:rsidRPr="00A33760">
        <w:t xml:space="preserve"> est </w:t>
      </w:r>
      <w:proofErr w:type="spellStart"/>
      <w:r w:rsidRPr="00A33760">
        <w:t>sapien</w:t>
      </w:r>
      <w:proofErr w:type="spellEnd"/>
      <w:r w:rsidRPr="00A33760">
        <w:t xml:space="preserve"> </w:t>
      </w:r>
      <w:proofErr w:type="spellStart"/>
      <w:r w:rsidRPr="00A33760">
        <w:t>vel</w:t>
      </w:r>
      <w:proofErr w:type="spellEnd"/>
      <w:r w:rsidRPr="00A33760">
        <w:t xml:space="preserve"> </w:t>
      </w:r>
      <w:proofErr w:type="spellStart"/>
      <w:r w:rsidRPr="00A33760">
        <w:t>ligula</w:t>
      </w:r>
      <w:proofErr w:type="spellEnd"/>
      <w:r w:rsidRPr="00A33760">
        <w:t>.</w:t>
      </w:r>
      <w:r w:rsidR="00391192" w:rsidRPr="00391192">
        <w:t xml:space="preserve"> </w:t>
      </w:r>
    </w:p>
    <w:p w14:paraId="21FFFCB9" w14:textId="547B050E" w:rsidR="00391192" w:rsidRPr="006A1429" w:rsidRDefault="00B539CB" w:rsidP="006A1429">
      <w:pPr>
        <w:pStyle w:val="TitreBleuBold"/>
      </w:pPr>
      <w:r>
        <w:t xml:space="preserve">Titre Bleu Bold. </w:t>
      </w:r>
      <w:r w:rsidR="00391192" w:rsidRPr="006A1429">
        <w:t xml:space="preserve">Crous </w:t>
      </w:r>
      <w:proofErr w:type="gramStart"/>
      <w:r w:rsidR="00391192" w:rsidRPr="006A1429">
        <w:t>non mi</w:t>
      </w:r>
      <w:proofErr w:type="gramEnd"/>
      <w:r w:rsidR="00391192" w:rsidRPr="006A1429">
        <w:t xml:space="preserve"> </w:t>
      </w:r>
      <w:proofErr w:type="spellStart"/>
      <w:r w:rsidR="00391192" w:rsidRPr="006A1429">
        <w:t>pellentesque</w:t>
      </w:r>
      <w:proofErr w:type="spellEnd"/>
      <w:r w:rsidR="00391192" w:rsidRPr="006A1429">
        <w:t xml:space="preserve">, </w:t>
      </w:r>
      <w:proofErr w:type="spellStart"/>
      <w:r w:rsidR="00391192" w:rsidRPr="006A1429">
        <w:t>viverra</w:t>
      </w:r>
      <w:proofErr w:type="spellEnd"/>
      <w:r w:rsidR="00391192" w:rsidRPr="006A1429">
        <w:t xml:space="preserve"> </w:t>
      </w:r>
      <w:proofErr w:type="spellStart"/>
      <w:r w:rsidR="00391192" w:rsidRPr="006A1429">
        <w:t>purus</w:t>
      </w:r>
      <w:proofErr w:type="spellEnd"/>
      <w:r w:rsidR="00391192" w:rsidRPr="006A1429">
        <w:t xml:space="preserve"> in, </w:t>
      </w:r>
      <w:proofErr w:type="spellStart"/>
      <w:r w:rsidR="00391192" w:rsidRPr="006A1429">
        <w:t>vehicula</w:t>
      </w:r>
      <w:proofErr w:type="spellEnd"/>
      <w:r w:rsidR="00391192" w:rsidRPr="006A1429">
        <w:t xml:space="preserve"> </w:t>
      </w:r>
      <w:proofErr w:type="spellStart"/>
      <w:r w:rsidR="00391192" w:rsidRPr="006A1429">
        <w:t>odio</w:t>
      </w:r>
      <w:proofErr w:type="spellEnd"/>
      <w:r w:rsidR="00391192" w:rsidRPr="006A1429">
        <w:t xml:space="preserve">. </w:t>
      </w:r>
    </w:p>
    <w:p w14:paraId="455F9458" w14:textId="6A4F1FF3" w:rsidR="004D3D42" w:rsidRDefault="00391192">
      <w:proofErr w:type="spellStart"/>
      <w:r w:rsidRPr="00391192">
        <w:rPr>
          <w:lang w:val="en-GB"/>
        </w:rPr>
        <w:t>Etiam</w:t>
      </w:r>
      <w:proofErr w:type="spellEnd"/>
      <w:r w:rsidRPr="00391192">
        <w:rPr>
          <w:lang w:val="en-GB"/>
        </w:rPr>
        <w:t xml:space="preserve"> </w:t>
      </w:r>
      <w:proofErr w:type="spellStart"/>
      <w:r w:rsidRPr="00391192">
        <w:rPr>
          <w:lang w:val="en-GB"/>
        </w:rPr>
        <w:t>fringilla</w:t>
      </w:r>
      <w:proofErr w:type="spellEnd"/>
      <w:r w:rsidRPr="00391192">
        <w:rPr>
          <w:lang w:val="en-GB"/>
        </w:rPr>
        <w:t xml:space="preserve"> eros vitae </w:t>
      </w:r>
      <w:proofErr w:type="spellStart"/>
      <w:r w:rsidRPr="00391192">
        <w:rPr>
          <w:lang w:val="en-GB"/>
        </w:rPr>
        <w:t>consequat</w:t>
      </w:r>
      <w:proofErr w:type="spellEnd"/>
      <w:r w:rsidRPr="00391192">
        <w:rPr>
          <w:lang w:val="en-GB"/>
        </w:rPr>
        <w:t xml:space="preserve"> </w:t>
      </w:r>
      <w:proofErr w:type="spellStart"/>
      <w:r w:rsidRPr="00391192">
        <w:rPr>
          <w:lang w:val="en-GB"/>
        </w:rPr>
        <w:t>molestie</w:t>
      </w:r>
      <w:proofErr w:type="spellEnd"/>
      <w:r w:rsidRPr="00391192">
        <w:rPr>
          <w:lang w:val="en-GB"/>
        </w:rPr>
        <w:t xml:space="preserve">. </w:t>
      </w:r>
      <w:r w:rsidRPr="00391192">
        <w:t xml:space="preserve">Duis </w:t>
      </w:r>
      <w:proofErr w:type="spellStart"/>
      <w:r w:rsidRPr="00391192">
        <w:t>tempus</w:t>
      </w:r>
      <w:proofErr w:type="spellEnd"/>
      <w:r w:rsidRPr="00391192">
        <w:t xml:space="preserve"> </w:t>
      </w:r>
      <w:proofErr w:type="spellStart"/>
      <w:r w:rsidRPr="00391192">
        <w:t>nibh</w:t>
      </w:r>
      <w:proofErr w:type="spellEnd"/>
      <w:r w:rsidRPr="00391192">
        <w:t xml:space="preserve"> et </w:t>
      </w:r>
      <w:proofErr w:type="spellStart"/>
      <w:r w:rsidRPr="00391192">
        <w:t>dolor</w:t>
      </w:r>
      <w:proofErr w:type="spellEnd"/>
      <w:r w:rsidRPr="00391192">
        <w:t xml:space="preserve"> </w:t>
      </w:r>
      <w:proofErr w:type="spellStart"/>
      <w:r w:rsidRPr="00391192">
        <w:t>lacinia</w:t>
      </w:r>
      <w:proofErr w:type="spellEnd"/>
      <w:r w:rsidRPr="00391192">
        <w:t xml:space="preserve"> pretium. </w:t>
      </w:r>
    </w:p>
    <w:p w14:paraId="048D9959" w14:textId="10DE89C3" w:rsidR="006A1429" w:rsidRPr="006A1429" w:rsidRDefault="00B539CB" w:rsidP="006A1429">
      <w:pPr>
        <w:pStyle w:val="TitreNoirBold"/>
      </w:pPr>
      <w:r>
        <w:t xml:space="preserve">Titre noir Bold. </w:t>
      </w:r>
      <w:r w:rsidR="006A1429" w:rsidRPr="006A1429">
        <w:t xml:space="preserve">Crous </w:t>
      </w:r>
      <w:proofErr w:type="gramStart"/>
      <w:r w:rsidR="006A1429" w:rsidRPr="006A1429">
        <w:t>non mi</w:t>
      </w:r>
      <w:proofErr w:type="gramEnd"/>
      <w:r w:rsidR="006A1429" w:rsidRPr="006A1429">
        <w:t xml:space="preserve"> </w:t>
      </w:r>
      <w:proofErr w:type="spellStart"/>
      <w:r w:rsidR="006A1429" w:rsidRPr="006A1429">
        <w:t>pellentesque</w:t>
      </w:r>
      <w:proofErr w:type="spellEnd"/>
      <w:r w:rsidR="006A1429" w:rsidRPr="006A1429">
        <w:t xml:space="preserve">, </w:t>
      </w:r>
    </w:p>
    <w:p w14:paraId="2644A4D4" w14:textId="6ACC91CD" w:rsidR="00391192" w:rsidRDefault="006A1429">
      <w:proofErr w:type="spellStart"/>
      <w:proofErr w:type="gramStart"/>
      <w:r w:rsidRPr="006A1429">
        <w:t>viverra</w:t>
      </w:r>
      <w:proofErr w:type="spellEnd"/>
      <w:proofErr w:type="gramEnd"/>
      <w:r w:rsidRPr="006A1429">
        <w:t xml:space="preserve"> </w:t>
      </w:r>
      <w:proofErr w:type="spellStart"/>
      <w:r w:rsidRPr="006A1429">
        <w:t>purus</w:t>
      </w:r>
      <w:proofErr w:type="spellEnd"/>
      <w:r w:rsidRPr="006A1429">
        <w:t xml:space="preserve"> in, </w:t>
      </w:r>
      <w:proofErr w:type="spellStart"/>
      <w:r w:rsidRPr="006A1429">
        <w:t>vehicula</w:t>
      </w:r>
      <w:proofErr w:type="spellEnd"/>
      <w:r w:rsidRPr="006A1429">
        <w:t xml:space="preserve"> </w:t>
      </w:r>
      <w:proofErr w:type="spellStart"/>
      <w:r w:rsidRPr="006A1429">
        <w:t>odio</w:t>
      </w:r>
      <w:proofErr w:type="spellEnd"/>
      <w:r w:rsidRPr="006A1429">
        <w:t xml:space="preserve">. </w:t>
      </w:r>
      <w:proofErr w:type="spellStart"/>
      <w:r w:rsidRPr="006A1429">
        <w:rPr>
          <w:lang w:val="en-GB"/>
        </w:rPr>
        <w:t>Etiam</w:t>
      </w:r>
      <w:proofErr w:type="spellEnd"/>
      <w:r w:rsidRPr="006A1429">
        <w:rPr>
          <w:lang w:val="en-GB"/>
        </w:rPr>
        <w:t xml:space="preserve"> </w:t>
      </w:r>
      <w:proofErr w:type="spellStart"/>
      <w:r w:rsidRPr="006A1429">
        <w:rPr>
          <w:lang w:val="en-GB"/>
        </w:rPr>
        <w:t>fringilla</w:t>
      </w:r>
      <w:proofErr w:type="spellEnd"/>
      <w:r w:rsidRPr="006A1429">
        <w:rPr>
          <w:lang w:val="en-GB"/>
        </w:rPr>
        <w:t xml:space="preserve"> eros vitae </w:t>
      </w:r>
      <w:proofErr w:type="spellStart"/>
      <w:r w:rsidRPr="006A1429">
        <w:rPr>
          <w:lang w:val="en-GB"/>
        </w:rPr>
        <w:t>consequat</w:t>
      </w:r>
      <w:proofErr w:type="spellEnd"/>
      <w:r w:rsidRPr="006A1429">
        <w:rPr>
          <w:lang w:val="en-GB"/>
        </w:rPr>
        <w:t xml:space="preserve"> </w:t>
      </w:r>
      <w:proofErr w:type="spellStart"/>
      <w:r w:rsidRPr="006A1429">
        <w:rPr>
          <w:lang w:val="en-GB"/>
        </w:rPr>
        <w:t>molestie</w:t>
      </w:r>
      <w:proofErr w:type="spellEnd"/>
      <w:r w:rsidRPr="006A1429">
        <w:rPr>
          <w:lang w:val="en-GB"/>
        </w:rPr>
        <w:t xml:space="preserve">. </w:t>
      </w:r>
      <w:r w:rsidRPr="006A1429">
        <w:t xml:space="preserve">Duis </w:t>
      </w:r>
      <w:proofErr w:type="spellStart"/>
      <w:r w:rsidRPr="006A1429">
        <w:t>tempus</w:t>
      </w:r>
      <w:proofErr w:type="spellEnd"/>
      <w:r w:rsidRPr="006A1429">
        <w:t xml:space="preserve"> </w:t>
      </w:r>
      <w:proofErr w:type="spellStart"/>
      <w:r w:rsidRPr="006A1429">
        <w:t>nibh</w:t>
      </w:r>
      <w:proofErr w:type="spellEnd"/>
      <w:r w:rsidRPr="006A1429">
        <w:t xml:space="preserve"> et </w:t>
      </w:r>
      <w:proofErr w:type="spellStart"/>
      <w:r w:rsidRPr="006A1429">
        <w:t>dolor</w:t>
      </w:r>
      <w:proofErr w:type="spellEnd"/>
      <w:r w:rsidRPr="006A1429">
        <w:t xml:space="preserve"> </w:t>
      </w:r>
      <w:proofErr w:type="spellStart"/>
      <w:r w:rsidRPr="006A1429">
        <w:t>lacinia</w:t>
      </w:r>
      <w:proofErr w:type="spellEnd"/>
      <w:r w:rsidRPr="006A1429">
        <w:t xml:space="preserve"> pretium. </w:t>
      </w:r>
    </w:p>
    <w:p w14:paraId="0F609E14" w14:textId="5E8C9731" w:rsidR="00A33760" w:rsidRPr="0047195B" w:rsidRDefault="00A33760" w:rsidP="0047195B">
      <w:pPr>
        <w:pStyle w:val="Puce1"/>
      </w:pPr>
      <w:r w:rsidRPr="0047195B">
        <w:t xml:space="preserve">Puce. Lorem ipsum </w:t>
      </w:r>
      <w:proofErr w:type="spellStart"/>
      <w:r w:rsidRPr="0047195B">
        <w:t>dolor</w:t>
      </w:r>
      <w:proofErr w:type="spellEnd"/>
      <w:r w:rsidRPr="0047195B">
        <w:t xml:space="preserve"> sit </w:t>
      </w:r>
      <w:proofErr w:type="spellStart"/>
      <w:r w:rsidRPr="0047195B">
        <w:t>amet</w:t>
      </w:r>
      <w:proofErr w:type="spellEnd"/>
      <w:r w:rsidRPr="0047195B">
        <w:t>.</w:t>
      </w:r>
      <w:r w:rsidR="004B79CE" w:rsidRPr="004B79CE">
        <w:rPr>
          <w:noProof/>
        </w:rPr>
        <w:t xml:space="preserve"> </w:t>
      </w:r>
    </w:p>
    <w:p w14:paraId="089D293B" w14:textId="47768BC9" w:rsidR="00A33760" w:rsidRPr="0047195B" w:rsidRDefault="00A33760" w:rsidP="0047195B">
      <w:pPr>
        <w:pStyle w:val="Puce1"/>
      </w:pPr>
      <w:r w:rsidRPr="0047195B">
        <w:t xml:space="preserve">Puce. Lorem ipsum </w:t>
      </w:r>
      <w:proofErr w:type="spellStart"/>
      <w:r w:rsidRPr="0047195B">
        <w:t>dolor</w:t>
      </w:r>
      <w:proofErr w:type="spellEnd"/>
      <w:r w:rsidRPr="0047195B">
        <w:t xml:space="preserve"> sit </w:t>
      </w:r>
      <w:proofErr w:type="spellStart"/>
      <w:r w:rsidRPr="0047195B">
        <w:t>amet</w:t>
      </w:r>
      <w:proofErr w:type="spellEnd"/>
      <w:r w:rsidRPr="0047195B">
        <w:t>.</w:t>
      </w:r>
    </w:p>
    <w:p w14:paraId="1043663F" w14:textId="29DD76BC" w:rsidR="00A33760" w:rsidRPr="0047195B" w:rsidRDefault="00A33760" w:rsidP="0047195B">
      <w:pPr>
        <w:pStyle w:val="Puce2"/>
      </w:pPr>
      <w:r w:rsidRPr="0047195B">
        <w:t xml:space="preserve">Puce 2. </w:t>
      </w:r>
      <w:proofErr w:type="spellStart"/>
      <w:r w:rsidRPr="0047195B">
        <w:t>Consectetuer</w:t>
      </w:r>
      <w:proofErr w:type="spellEnd"/>
      <w:r w:rsidRPr="0047195B">
        <w:t xml:space="preserve"> </w:t>
      </w:r>
      <w:proofErr w:type="spellStart"/>
      <w:r w:rsidRPr="0047195B">
        <w:t>adipiscing</w:t>
      </w:r>
      <w:proofErr w:type="spellEnd"/>
      <w:r w:rsidRPr="0047195B">
        <w:t xml:space="preserve"> </w:t>
      </w:r>
      <w:proofErr w:type="spellStart"/>
      <w:r w:rsidRPr="0047195B">
        <w:t>elit</w:t>
      </w:r>
      <w:proofErr w:type="spellEnd"/>
      <w:r w:rsidRPr="0047195B">
        <w:t>.</w:t>
      </w:r>
    </w:p>
    <w:p w14:paraId="460CA6F3" w14:textId="3020E689" w:rsidR="004D3D42" w:rsidRPr="0047195B" w:rsidRDefault="00A33760" w:rsidP="0047195B">
      <w:pPr>
        <w:pStyle w:val="Puce2"/>
      </w:pPr>
      <w:r w:rsidRPr="0047195B">
        <w:t xml:space="preserve">Puce 2. </w:t>
      </w:r>
      <w:proofErr w:type="spellStart"/>
      <w:r w:rsidRPr="0047195B">
        <w:t>Sed</w:t>
      </w:r>
      <w:proofErr w:type="spellEnd"/>
      <w:r w:rsidRPr="0047195B">
        <w:t xml:space="preserve"> </w:t>
      </w:r>
      <w:proofErr w:type="spellStart"/>
      <w:r w:rsidRPr="0047195B">
        <w:t>diam</w:t>
      </w:r>
      <w:proofErr w:type="spellEnd"/>
      <w:r w:rsidRPr="0047195B">
        <w:t xml:space="preserve"> </w:t>
      </w:r>
      <w:proofErr w:type="spellStart"/>
      <w:r w:rsidRPr="0047195B">
        <w:t>nonummy</w:t>
      </w:r>
      <w:proofErr w:type="spellEnd"/>
      <w:r w:rsidRPr="0047195B">
        <w:t xml:space="preserve"> </w:t>
      </w:r>
      <w:proofErr w:type="spellStart"/>
      <w:r w:rsidRPr="0047195B">
        <w:t>nibh</w:t>
      </w:r>
      <w:proofErr w:type="spellEnd"/>
      <w:r w:rsidRPr="0047195B">
        <w:t>.</w:t>
      </w:r>
    </w:p>
    <w:p w14:paraId="0F700EDA" w14:textId="6C13DED7" w:rsidR="00A33760" w:rsidRPr="0047195B" w:rsidRDefault="00A33760" w:rsidP="0047195B">
      <w:pPr>
        <w:pStyle w:val="Puce3"/>
      </w:pPr>
      <w:r w:rsidRPr="0047195B">
        <w:t xml:space="preserve">Puce 3. </w:t>
      </w:r>
      <w:proofErr w:type="spellStart"/>
      <w:r w:rsidRPr="0047195B">
        <w:t>Donec</w:t>
      </w:r>
      <w:proofErr w:type="spellEnd"/>
      <w:r w:rsidRPr="0047195B">
        <w:t xml:space="preserve"> </w:t>
      </w:r>
      <w:proofErr w:type="spellStart"/>
      <w:r w:rsidRPr="0047195B">
        <w:t>pellentesque</w:t>
      </w:r>
      <w:proofErr w:type="spellEnd"/>
    </w:p>
    <w:p w14:paraId="58F66FF3" w14:textId="44B2FB29" w:rsidR="00A33760" w:rsidRPr="0047195B" w:rsidRDefault="00A33760" w:rsidP="0047195B">
      <w:pPr>
        <w:pStyle w:val="Puce3"/>
      </w:pPr>
      <w:r w:rsidRPr="0047195B">
        <w:t xml:space="preserve">Puce 3. Duis </w:t>
      </w:r>
      <w:proofErr w:type="spellStart"/>
      <w:r w:rsidRPr="0047195B">
        <w:t>tempus</w:t>
      </w:r>
      <w:proofErr w:type="spellEnd"/>
      <w:r w:rsidRPr="0047195B">
        <w:t xml:space="preserve"> </w:t>
      </w:r>
      <w:proofErr w:type="spellStart"/>
      <w:r w:rsidRPr="0047195B">
        <w:t>nibh</w:t>
      </w:r>
      <w:proofErr w:type="spellEnd"/>
      <w:r w:rsidRPr="0047195B">
        <w:t xml:space="preserve"> et pretium.</w:t>
      </w:r>
    </w:p>
    <w:p w14:paraId="243C2935" w14:textId="1D0BFDD6" w:rsidR="00664040" w:rsidRDefault="00D21D46" w:rsidP="00D21D46">
      <w:proofErr w:type="spellStart"/>
      <w:r>
        <w:t>Euismod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ut </w:t>
      </w:r>
      <w:proofErr w:type="spellStart"/>
      <w:r>
        <w:t>laoreet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aliquam</w:t>
      </w:r>
      <w:proofErr w:type="spellEnd"/>
      <w:r>
        <w:t xml:space="preserve"> erat </w:t>
      </w:r>
      <w:proofErr w:type="spellStart"/>
      <w:r>
        <w:t>volutpat</w:t>
      </w:r>
      <w:proofErr w:type="spellEnd"/>
      <w:r>
        <w:t xml:space="preserve">. Ut </w:t>
      </w:r>
      <w:proofErr w:type="spellStart"/>
      <w:r>
        <w:t>wisi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</w:t>
      </w:r>
      <w:proofErr w:type="spellEnd"/>
      <w:r>
        <w:t xml:space="preserve"> </w:t>
      </w:r>
      <w:proofErr w:type="spellStart"/>
      <w:r>
        <w:t>tation</w:t>
      </w:r>
      <w:proofErr w:type="spellEnd"/>
      <w:r>
        <w:t xml:space="preserve">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loborti</w:t>
      </w:r>
      <w:proofErr w:type="spellEnd"/>
      <w:r>
        <w:t>.</w:t>
      </w:r>
    </w:p>
    <w:p w14:paraId="22371427" w14:textId="13D5854F" w:rsidR="00D21D46" w:rsidRDefault="00D21D46" w:rsidP="0047195B">
      <w:pPr>
        <w:pStyle w:val="Titre2"/>
      </w:pPr>
      <w:bookmarkStart w:id="5" w:name="_Toc64905634"/>
      <w:r>
        <w:t xml:space="preserve">Chapitre 2.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pellentesque</w:t>
      </w:r>
      <w:bookmarkEnd w:id="5"/>
      <w:proofErr w:type="spellEnd"/>
    </w:p>
    <w:p w14:paraId="360CE6DF" w14:textId="4C216645" w:rsidR="00D21D46" w:rsidRDefault="00D21D46" w:rsidP="00D21D46">
      <w:r>
        <w:t xml:space="preserve">Normal. Crous </w:t>
      </w:r>
      <w:proofErr w:type="gramStart"/>
      <w:r>
        <w:t>non mi</w:t>
      </w:r>
      <w:proofErr w:type="gramEnd"/>
      <w:r>
        <w:t xml:space="preserve"> </w:t>
      </w:r>
      <w:proofErr w:type="spellStart"/>
      <w:r>
        <w:t>pellentesque</w:t>
      </w:r>
      <w:proofErr w:type="spellEnd"/>
      <w:r>
        <w:t xml:space="preserve">,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purus</w:t>
      </w:r>
      <w:proofErr w:type="spellEnd"/>
      <w:r>
        <w:t xml:space="preserve"> in,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fringilla</w:t>
      </w:r>
      <w:proofErr w:type="spellEnd"/>
      <w:r>
        <w:t xml:space="preserve"> </w:t>
      </w:r>
      <w:proofErr w:type="spellStart"/>
      <w:r>
        <w:t>eros</w:t>
      </w:r>
      <w:proofErr w:type="spellEnd"/>
      <w:r>
        <w:t xml:space="preserve"> vitae </w:t>
      </w:r>
      <w:proofErr w:type="spellStart"/>
      <w:r>
        <w:t>consequat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. Duis </w:t>
      </w:r>
      <w:proofErr w:type="spellStart"/>
      <w:r>
        <w:t>tempus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 et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lacinia</w:t>
      </w:r>
      <w:proofErr w:type="spellEnd"/>
      <w:r>
        <w:t xml:space="preserve"> pretium.</w:t>
      </w:r>
    </w:p>
    <w:p w14:paraId="04BAFE7A" w14:textId="02567A6C" w:rsidR="00D21D46" w:rsidRDefault="00D21D46" w:rsidP="00D21D46">
      <w:pPr>
        <w:pStyle w:val="Puce-Accentuation1"/>
      </w:pPr>
      <w:r>
        <w:t xml:space="preserve">ACCENTUATION. UT WISI NIM AD MINIM VENIAM, QUIS NOSTRUD </w:t>
      </w:r>
      <w:proofErr w:type="spellStart"/>
      <w:r>
        <w:t>exerci</w:t>
      </w:r>
      <w:proofErr w:type="spellEnd"/>
      <w:r>
        <w:t xml:space="preserve"> </w:t>
      </w:r>
      <w:proofErr w:type="spellStart"/>
      <w:r>
        <w:t>tation</w:t>
      </w:r>
      <w:proofErr w:type="spellEnd"/>
      <w:r>
        <w:t xml:space="preserve">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loborti</w:t>
      </w:r>
      <w:proofErr w:type="spellEnd"/>
      <w:r>
        <w:t>.</w:t>
      </w:r>
    </w:p>
    <w:p w14:paraId="5B8431DC" w14:textId="05A6DFBC" w:rsidR="004D3D42" w:rsidRDefault="00D21D46" w:rsidP="00D21D46">
      <w:pPr>
        <w:pStyle w:val="Puce-Accentuation1"/>
      </w:pPr>
      <w:r>
        <w:t xml:space="preserve">ACCENTUATION. DUIS TEMPUS NIBH ET DOLOR LACINIA PRETIUM.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pellentesque</w:t>
      </w:r>
      <w:proofErr w:type="spellEnd"/>
      <w:r>
        <w:t xml:space="preserve">,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gravida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,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elit</w:t>
      </w:r>
      <w:proofErr w:type="spellEnd"/>
      <w:r>
        <w:t>.</w:t>
      </w:r>
    </w:p>
    <w:p w14:paraId="6DE1EF0F" w14:textId="3760C322" w:rsidR="0047195B" w:rsidRDefault="0047195B" w:rsidP="0047195B"/>
    <w:p w14:paraId="162AD183" w14:textId="77777777" w:rsidR="0047195B" w:rsidRDefault="0047195B" w:rsidP="0047195B"/>
    <w:p w14:paraId="2D6103BF" w14:textId="13E38AF9" w:rsidR="008056BA" w:rsidRDefault="008056BA" w:rsidP="008056BA">
      <w:pPr>
        <w:pStyle w:val="Chiffre-Titredesection"/>
        <w:rPr>
          <w:lang w:val="en-GB"/>
        </w:rPr>
      </w:pPr>
      <w:r>
        <w:rPr>
          <w:lang w:val="en-GB"/>
        </w:rPr>
        <w:lastRenderedPageBreak/>
        <w:t>02</w:t>
      </w:r>
    </w:p>
    <w:p w14:paraId="1B57209E" w14:textId="584931E3" w:rsidR="008056BA" w:rsidRDefault="008056BA" w:rsidP="008056BA">
      <w:pPr>
        <w:pStyle w:val="Titredesection"/>
      </w:pPr>
      <w:r w:rsidRPr="008056BA">
        <w:t>Titre de section</w:t>
      </w:r>
    </w:p>
    <w:p w14:paraId="0B0BC947" w14:textId="2DEADD79" w:rsidR="0047195B" w:rsidRDefault="0047195B">
      <w:r>
        <w:br w:type="page"/>
      </w:r>
    </w:p>
    <w:p w14:paraId="28351B0C" w14:textId="6BCBD696" w:rsidR="008056BA" w:rsidRPr="008056BA" w:rsidRDefault="008056BA" w:rsidP="0047195B">
      <w:pPr>
        <w:pStyle w:val="Titre1"/>
        <w:numPr>
          <w:ilvl w:val="0"/>
          <w:numId w:val="20"/>
        </w:numPr>
      </w:pPr>
      <w:bookmarkStart w:id="6" w:name="_Toc64905635"/>
      <w:r w:rsidRPr="008056BA">
        <w:lastRenderedPageBreak/>
        <w:t>Éléments de mise en page</w:t>
      </w:r>
      <w:bookmarkEnd w:id="6"/>
    </w:p>
    <w:p w14:paraId="185B5CC6" w14:textId="51576F9B" w:rsidR="008056BA" w:rsidRDefault="008056BA" w:rsidP="0047195B">
      <w:pPr>
        <w:pStyle w:val="Titre2"/>
      </w:pPr>
      <w:bookmarkStart w:id="7" w:name="_Toc64905636"/>
      <w:r w:rsidRPr="008056BA">
        <w:t>Éléments ajoutés au texte</w:t>
      </w:r>
      <w:bookmarkEnd w:id="7"/>
    </w:p>
    <w:tbl>
      <w:tblPr>
        <w:tblW w:w="0" w:type="auto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254"/>
        <w:gridCol w:w="2268"/>
        <w:gridCol w:w="2282"/>
      </w:tblGrid>
      <w:tr w:rsidR="008056BA" w:rsidRPr="0011448F" w14:paraId="39A1129D" w14:textId="77777777" w:rsidTr="000C53AB">
        <w:tc>
          <w:tcPr>
            <w:tcW w:w="2254" w:type="dxa"/>
          </w:tcPr>
          <w:p w14:paraId="5D9CBAC6" w14:textId="77777777" w:rsidR="008056BA" w:rsidRPr="0011448F" w:rsidRDefault="008056BA" w:rsidP="000C53AB">
            <w:r w:rsidRPr="0011448F">
              <w:rPr>
                <w:noProof/>
                <w:position w:val="-18"/>
              </w:rPr>
              <w:drawing>
                <wp:inline distT="0" distB="0" distL="0" distR="0" wp14:anchorId="611B5114" wp14:editId="7002461A">
                  <wp:extent cx="290610" cy="316654"/>
                  <wp:effectExtent l="0" t="0" r="0" b="7620"/>
                  <wp:docPr id="4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10" t="12140" r="25410" b="12140"/>
                          <a:stretch/>
                        </pic:blipFill>
                        <pic:spPr bwMode="auto">
                          <a:xfrm>
                            <a:off x="0" y="0"/>
                            <a:ext cx="291246" cy="3173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1448F">
              <w:t xml:space="preserve"> NOTE</w:t>
            </w:r>
          </w:p>
        </w:tc>
        <w:tc>
          <w:tcPr>
            <w:tcW w:w="2268" w:type="dxa"/>
          </w:tcPr>
          <w:p w14:paraId="60B615AB" w14:textId="77777777" w:rsidR="008056BA" w:rsidRPr="0011448F" w:rsidRDefault="008056BA" w:rsidP="000C53AB">
            <w:r w:rsidRPr="0011448F">
              <w:rPr>
                <w:noProof/>
                <w:position w:val="-18"/>
              </w:rPr>
              <w:drawing>
                <wp:inline distT="0" distB="0" distL="0" distR="0" wp14:anchorId="22484B7C" wp14:editId="4A848739">
                  <wp:extent cx="283334" cy="316800"/>
                  <wp:effectExtent l="0" t="0" r="2540" b="0"/>
                  <wp:docPr id="47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17" t="13804" r="22655" b="-529"/>
                          <a:stretch/>
                        </pic:blipFill>
                        <pic:spPr bwMode="auto">
                          <a:xfrm>
                            <a:off x="0" y="0"/>
                            <a:ext cx="285171" cy="3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1448F">
              <w:t xml:space="preserve"> RÉFÉRENCE</w:t>
            </w:r>
          </w:p>
        </w:tc>
        <w:tc>
          <w:tcPr>
            <w:tcW w:w="2282" w:type="dxa"/>
          </w:tcPr>
          <w:p w14:paraId="446A35DC" w14:textId="77777777" w:rsidR="008056BA" w:rsidRPr="0011448F" w:rsidRDefault="008056BA" w:rsidP="000C53AB">
            <w:r w:rsidRPr="0011448F">
              <w:rPr>
                <w:noProof/>
                <w:position w:val="-18"/>
              </w:rPr>
              <w:drawing>
                <wp:inline distT="0" distB="0" distL="0" distR="0" wp14:anchorId="594471DE" wp14:editId="31D13B86">
                  <wp:extent cx="245970" cy="318732"/>
                  <wp:effectExtent l="0" t="0" r="1905" b="5715"/>
                  <wp:docPr id="48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54" t="9258" r="27754" b="9258"/>
                          <a:stretch/>
                        </pic:blipFill>
                        <pic:spPr bwMode="auto">
                          <a:xfrm>
                            <a:off x="0" y="0"/>
                            <a:ext cx="246369" cy="319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1448F">
              <w:t xml:space="preserve"> RAPPEL</w:t>
            </w:r>
          </w:p>
        </w:tc>
      </w:tr>
      <w:tr w:rsidR="008056BA" w:rsidRPr="0011448F" w14:paraId="72166B32" w14:textId="77777777" w:rsidTr="000C53AB">
        <w:tc>
          <w:tcPr>
            <w:tcW w:w="6804" w:type="dxa"/>
            <w:gridSpan w:val="3"/>
            <w:vAlign w:val="center"/>
          </w:tcPr>
          <w:p w14:paraId="7353D4C4" w14:textId="77777777" w:rsidR="008056BA" w:rsidRPr="0011448F" w:rsidRDefault="008056BA" w:rsidP="000C53AB">
            <w:r w:rsidRPr="0011448F">
              <w:rPr>
                <w:noProof/>
                <w:position w:val="-18"/>
              </w:rPr>
              <w:drawing>
                <wp:inline distT="0" distB="0" distL="0" distR="0" wp14:anchorId="42E55068" wp14:editId="724A7F9E">
                  <wp:extent cx="290906" cy="316230"/>
                  <wp:effectExtent l="0" t="0" r="0" b="7620"/>
                  <wp:docPr id="49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042" t="10057" r="24042" b="10057"/>
                          <a:stretch/>
                        </pic:blipFill>
                        <pic:spPr bwMode="auto">
                          <a:xfrm>
                            <a:off x="0" y="0"/>
                            <a:ext cx="291665" cy="31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1448F">
              <w:t xml:space="preserve"> ALERTE</w:t>
            </w:r>
          </w:p>
        </w:tc>
      </w:tr>
    </w:tbl>
    <w:p w14:paraId="0D613B7F" w14:textId="5D3622AB" w:rsidR="008056BA" w:rsidRPr="008056BA" w:rsidRDefault="008056BA" w:rsidP="0047195B">
      <w:pPr>
        <w:pStyle w:val="Titre2"/>
      </w:pPr>
      <w:bookmarkStart w:id="8" w:name="_Toc64905637"/>
      <w:r w:rsidRPr="008056BA">
        <w:t>Tableau</w:t>
      </w:r>
      <w:bookmarkEnd w:id="8"/>
    </w:p>
    <w:p w14:paraId="1B1A9A93" w14:textId="7C61C2AC" w:rsidR="004D3D42" w:rsidRPr="002101F8" w:rsidRDefault="008056BA" w:rsidP="008056BA">
      <w:pPr>
        <w:pStyle w:val="Titretableau"/>
      </w:pPr>
      <w:r>
        <w:t>Titre tableau</w:t>
      </w:r>
    </w:p>
    <w:tbl>
      <w:tblPr>
        <w:tblStyle w:val="TABECONOCOM"/>
        <w:tblW w:w="0" w:type="auto"/>
        <w:tblLook w:val="07E0" w:firstRow="1" w:lastRow="1" w:firstColumn="1" w:lastColumn="1" w:noHBand="1" w:noVBand="1"/>
      </w:tblPr>
      <w:tblGrid>
        <w:gridCol w:w="1810"/>
        <w:gridCol w:w="1810"/>
        <w:gridCol w:w="1810"/>
        <w:gridCol w:w="1810"/>
        <w:gridCol w:w="1810"/>
      </w:tblGrid>
      <w:tr w:rsidR="008056BA" w:rsidRPr="00687D76" w14:paraId="2B7A119A" w14:textId="77777777" w:rsidTr="009334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  <w:vAlign w:val="center"/>
          </w:tcPr>
          <w:p w14:paraId="61071F04" w14:textId="77777777" w:rsidR="008056BA" w:rsidRPr="00687D76" w:rsidRDefault="008056BA" w:rsidP="009334EA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</w:p>
        </w:tc>
        <w:tc>
          <w:tcPr>
            <w:tcW w:w="1810" w:type="dxa"/>
            <w:vAlign w:val="center"/>
          </w:tcPr>
          <w:p w14:paraId="693DBD09" w14:textId="77777777" w:rsidR="008056BA" w:rsidRPr="00687D76" w:rsidRDefault="008056BA" w:rsidP="009334EA">
            <w:pPr>
              <w:keepLines/>
              <w:suppressAutoHyphens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2015</w:t>
            </w:r>
          </w:p>
        </w:tc>
        <w:tc>
          <w:tcPr>
            <w:tcW w:w="1810" w:type="dxa"/>
            <w:vAlign w:val="center"/>
          </w:tcPr>
          <w:p w14:paraId="0089E148" w14:textId="77777777" w:rsidR="008056BA" w:rsidRPr="00687D76" w:rsidRDefault="008056BA" w:rsidP="009334EA">
            <w:pPr>
              <w:keepLines/>
              <w:suppressAutoHyphens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2016</w:t>
            </w:r>
          </w:p>
        </w:tc>
        <w:tc>
          <w:tcPr>
            <w:tcW w:w="1810" w:type="dxa"/>
            <w:vAlign w:val="center"/>
          </w:tcPr>
          <w:p w14:paraId="449446EC" w14:textId="77777777" w:rsidR="008056BA" w:rsidRPr="00687D76" w:rsidRDefault="008056BA" w:rsidP="009334EA">
            <w:pPr>
              <w:keepLines/>
              <w:suppressAutoHyphens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2017</w:t>
            </w:r>
          </w:p>
        </w:tc>
        <w:tc>
          <w:tcPr>
            <w:tcW w:w="1810" w:type="dxa"/>
            <w:vAlign w:val="center"/>
          </w:tcPr>
          <w:p w14:paraId="07719552" w14:textId="77777777" w:rsidR="008056BA" w:rsidRPr="00687D76" w:rsidRDefault="008056BA" w:rsidP="009334EA">
            <w:pPr>
              <w:keepLines/>
              <w:suppressAutoHyphens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2018</w:t>
            </w:r>
          </w:p>
        </w:tc>
      </w:tr>
      <w:tr w:rsidR="008056BA" w:rsidRPr="00687D76" w14:paraId="4BF862C8" w14:textId="77777777" w:rsidTr="000C53A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05021E3C" w14:textId="77777777" w:rsidR="008056BA" w:rsidRPr="00687D76" w:rsidRDefault="008056BA" w:rsidP="000C53AB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Janvier</w:t>
            </w:r>
          </w:p>
        </w:tc>
        <w:tc>
          <w:tcPr>
            <w:tcW w:w="1810" w:type="dxa"/>
          </w:tcPr>
          <w:p w14:paraId="3D4E9CBE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0BE000AA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2B8632DB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5659BEC5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</w:tr>
      <w:tr w:rsidR="008056BA" w:rsidRPr="00687D76" w14:paraId="12F193E4" w14:textId="77777777" w:rsidTr="000C53A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12F27CFC" w14:textId="77777777" w:rsidR="008056BA" w:rsidRPr="00687D76" w:rsidRDefault="008056BA" w:rsidP="000C53AB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Février</w:t>
            </w:r>
          </w:p>
        </w:tc>
        <w:tc>
          <w:tcPr>
            <w:tcW w:w="1810" w:type="dxa"/>
          </w:tcPr>
          <w:p w14:paraId="7BB1795B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62897F88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4FEE7EC3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0B81F06F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</w:tr>
      <w:tr w:rsidR="008056BA" w:rsidRPr="00687D76" w14:paraId="04DDC675" w14:textId="77777777" w:rsidTr="000C53A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58C342D4" w14:textId="77777777" w:rsidR="008056BA" w:rsidRPr="00687D76" w:rsidRDefault="008056BA" w:rsidP="000C53AB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Mars</w:t>
            </w:r>
          </w:p>
        </w:tc>
        <w:tc>
          <w:tcPr>
            <w:tcW w:w="1810" w:type="dxa"/>
          </w:tcPr>
          <w:p w14:paraId="55E7B746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356EE6BA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7A962F6E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6EA68233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</w:tr>
      <w:tr w:rsidR="008056BA" w:rsidRPr="00687D76" w14:paraId="27BFC95F" w14:textId="77777777" w:rsidTr="000C53A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4B132795" w14:textId="77777777" w:rsidR="008056BA" w:rsidRPr="00687D76" w:rsidRDefault="008056BA" w:rsidP="000C53AB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Avril</w:t>
            </w:r>
          </w:p>
        </w:tc>
        <w:tc>
          <w:tcPr>
            <w:tcW w:w="1810" w:type="dxa"/>
          </w:tcPr>
          <w:p w14:paraId="38E257FF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5E569572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3AB01F04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11A2A5D0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</w:tr>
      <w:tr w:rsidR="008056BA" w:rsidRPr="00687D76" w14:paraId="2991AB7A" w14:textId="77777777" w:rsidTr="000C53A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039D0CD2" w14:textId="77777777" w:rsidR="008056BA" w:rsidRPr="00687D76" w:rsidRDefault="008056BA" w:rsidP="000C53AB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Mai</w:t>
            </w:r>
          </w:p>
        </w:tc>
        <w:tc>
          <w:tcPr>
            <w:tcW w:w="1810" w:type="dxa"/>
          </w:tcPr>
          <w:p w14:paraId="3B017675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422A39C0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68F64D05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4BF5A397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</w:tr>
      <w:tr w:rsidR="008056BA" w:rsidRPr="00687D76" w14:paraId="5D2DB5CF" w14:textId="77777777" w:rsidTr="000C53A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546C3612" w14:textId="77777777" w:rsidR="008056BA" w:rsidRPr="00687D76" w:rsidRDefault="008056BA" w:rsidP="000C53AB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Juin</w:t>
            </w:r>
          </w:p>
        </w:tc>
        <w:tc>
          <w:tcPr>
            <w:tcW w:w="1810" w:type="dxa"/>
          </w:tcPr>
          <w:p w14:paraId="566326B5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34D0C340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47DF2B64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57907D8F" w14:textId="77777777" w:rsidR="008056BA" w:rsidRPr="00687D76" w:rsidRDefault="008056BA" w:rsidP="000C53AB">
            <w:pPr>
              <w:keepLines/>
              <w:suppressAutoHyphens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</w:tr>
      <w:tr w:rsidR="008056BA" w:rsidRPr="00687D76" w14:paraId="5A942036" w14:textId="77777777" w:rsidTr="000C53A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3DA49E64" w14:textId="77777777" w:rsidR="008056BA" w:rsidRPr="00687D76" w:rsidRDefault="008056BA" w:rsidP="000C53AB">
            <w:pPr>
              <w:keepLines/>
              <w:suppressAutoHyphens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Total</w:t>
            </w:r>
          </w:p>
        </w:tc>
        <w:tc>
          <w:tcPr>
            <w:tcW w:w="1810" w:type="dxa"/>
          </w:tcPr>
          <w:p w14:paraId="6F5D3426" w14:textId="77777777" w:rsidR="008056BA" w:rsidRPr="00687D76" w:rsidRDefault="008056BA" w:rsidP="000C53AB">
            <w:pPr>
              <w:keepLines/>
              <w:suppressAutoHyphens/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65A67D21" w14:textId="77777777" w:rsidR="008056BA" w:rsidRPr="00687D76" w:rsidRDefault="008056BA" w:rsidP="000C53AB">
            <w:pPr>
              <w:keepLines/>
              <w:suppressAutoHyphens/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3F1B4769" w14:textId="77777777" w:rsidR="008056BA" w:rsidRPr="00687D76" w:rsidRDefault="008056BA" w:rsidP="000C53AB">
            <w:pPr>
              <w:keepLines/>
              <w:suppressAutoHyphens/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  <w:tc>
          <w:tcPr>
            <w:tcW w:w="1810" w:type="dxa"/>
          </w:tcPr>
          <w:p w14:paraId="148F5A9E" w14:textId="77777777" w:rsidR="008056BA" w:rsidRPr="00687D76" w:rsidRDefault="008056BA" w:rsidP="000C53AB">
            <w:pPr>
              <w:keepLines/>
              <w:suppressAutoHyphens/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fr-FR"/>
              </w:rPr>
            </w:pPr>
            <w:r w:rsidRPr="00687D76">
              <w:rPr>
                <w:rFonts w:eastAsia="Times New Roman" w:cs="Times New Roman"/>
                <w:szCs w:val="24"/>
                <w:lang w:eastAsia="fr-FR"/>
              </w:rPr>
              <w:t>0,00</w:t>
            </w:r>
          </w:p>
        </w:tc>
      </w:tr>
    </w:tbl>
    <w:p w14:paraId="6F284EFA" w14:textId="0D8B8269" w:rsidR="004D3D42" w:rsidRDefault="00085039" w:rsidP="00085039">
      <w:pPr>
        <w:pStyle w:val="Lgende"/>
      </w:pPr>
      <w:r w:rsidRPr="00085039">
        <w:t>Légende</w:t>
      </w:r>
    </w:p>
    <w:p w14:paraId="1BE5AD53" w14:textId="0744E975" w:rsidR="009334EA" w:rsidRDefault="009334EA" w:rsidP="00B92627"/>
    <w:p w14:paraId="79BCE34D" w14:textId="17759374" w:rsidR="009334EA" w:rsidRDefault="009334EA" w:rsidP="00B92627"/>
    <w:p w14:paraId="14A680AA" w14:textId="6EFE9232" w:rsidR="009334EA" w:rsidRDefault="009334EA" w:rsidP="00B92627"/>
    <w:p w14:paraId="373B867E" w14:textId="7A2FADBA" w:rsidR="009334EA" w:rsidRDefault="009334EA" w:rsidP="00B92627"/>
    <w:p w14:paraId="1228A9F1" w14:textId="77777777" w:rsidR="009334EA" w:rsidRDefault="009334EA" w:rsidP="00B92627"/>
    <w:p w14:paraId="42AD7D49" w14:textId="77777777" w:rsidR="009334EA" w:rsidRDefault="009334EA" w:rsidP="00B92627"/>
    <w:p w14:paraId="55370971" w14:textId="77777777" w:rsidR="009334EA" w:rsidRDefault="009334EA" w:rsidP="00B92627">
      <w:pPr>
        <w:sectPr w:rsidR="009334EA" w:rsidSect="00E17A17">
          <w:headerReference w:type="first" r:id="rId15"/>
          <w:footerReference w:type="first" r:id="rId16"/>
          <w:footnotePr>
            <w:numRestart w:val="eachPage"/>
          </w:footnotePr>
          <w:pgSz w:w="11906" w:h="16838" w:code="9"/>
          <w:pgMar w:top="1985" w:right="1418" w:bottom="1702" w:left="1418" w:header="851" w:footer="765" w:gutter="0"/>
          <w:cols w:space="708"/>
          <w:titlePg/>
          <w:docGrid w:linePitch="360"/>
        </w:sectPr>
      </w:pPr>
    </w:p>
    <w:p w14:paraId="3B72080C" w14:textId="77777777" w:rsidR="009334EA" w:rsidRDefault="009334EA" w:rsidP="00B92627"/>
    <w:p w14:paraId="20AB7F97" w14:textId="77777777" w:rsidR="009334EA" w:rsidRDefault="009334EA" w:rsidP="00B92627"/>
    <w:p w14:paraId="6E4A856A" w14:textId="6D6B33F9" w:rsidR="009334EA" w:rsidRDefault="009334EA" w:rsidP="00B92627"/>
    <w:p w14:paraId="44B5C12E" w14:textId="3C309173" w:rsidR="00E17A17" w:rsidRDefault="00E17A17" w:rsidP="00B92627"/>
    <w:p w14:paraId="2E48B8BA" w14:textId="18957696" w:rsidR="00E17A17" w:rsidRDefault="00E17A17" w:rsidP="00B92627"/>
    <w:p w14:paraId="38F30F1E" w14:textId="658C3C39" w:rsidR="00E17A17" w:rsidRDefault="00E17A17" w:rsidP="00B92627"/>
    <w:p w14:paraId="4FEF50D7" w14:textId="2D29EDE2" w:rsidR="00E17A17" w:rsidRDefault="00E17A17" w:rsidP="00B92627"/>
    <w:p w14:paraId="3C97D297" w14:textId="2D252D4D" w:rsidR="00E17A17" w:rsidRDefault="00E17A17" w:rsidP="00B92627"/>
    <w:p w14:paraId="06479E18" w14:textId="06879D33" w:rsidR="00E17A17" w:rsidRDefault="00E17A17" w:rsidP="00B92627"/>
    <w:p w14:paraId="1BA66DF8" w14:textId="6EE8A24E" w:rsidR="00E17A17" w:rsidRDefault="00E17A17" w:rsidP="00B92627"/>
    <w:p w14:paraId="6DA77628" w14:textId="127BD5E4" w:rsidR="00E17A17" w:rsidRDefault="00E17A17" w:rsidP="00B92627"/>
    <w:p w14:paraId="57CE4931" w14:textId="77777777" w:rsidR="005C2DE7" w:rsidRDefault="005C2DE7" w:rsidP="00B92627"/>
    <w:p w14:paraId="4617B28F" w14:textId="77777777" w:rsidR="005C2DE7" w:rsidRDefault="005C2DE7" w:rsidP="00B92627"/>
    <w:p w14:paraId="784FD196" w14:textId="77777777" w:rsidR="005C2DE7" w:rsidRDefault="005C2DE7" w:rsidP="00B92627"/>
    <w:p w14:paraId="44CB1B63" w14:textId="0065C469" w:rsidR="005C2DE7" w:rsidRDefault="005C2DE7" w:rsidP="00B92627">
      <w:pPr>
        <w:sectPr w:rsidR="005C2DE7" w:rsidSect="00E17A17">
          <w:footerReference w:type="default" r:id="rId17"/>
          <w:footerReference w:type="first" r:id="rId18"/>
          <w:footnotePr>
            <w:numRestart w:val="eachPage"/>
          </w:footnotePr>
          <w:pgSz w:w="16838" w:h="11906" w:orient="landscape" w:code="9"/>
          <w:pgMar w:top="1985" w:right="1418" w:bottom="1418" w:left="1702" w:header="822" w:footer="765" w:gutter="0"/>
          <w:cols w:space="708"/>
          <w:titlePg/>
          <w:docGrid w:linePitch="360"/>
        </w:sectPr>
      </w:pPr>
    </w:p>
    <w:p w14:paraId="646E47EE" w14:textId="6015120B" w:rsidR="008056BA" w:rsidRPr="008056BA" w:rsidRDefault="008056BA" w:rsidP="0047195B">
      <w:pPr>
        <w:pStyle w:val="Titre2"/>
      </w:pPr>
      <w:bookmarkStart w:id="9" w:name="_Toc64905638"/>
      <w:r w:rsidRPr="008056BA">
        <w:lastRenderedPageBreak/>
        <w:t>Graphiques</w:t>
      </w:r>
      <w:bookmarkEnd w:id="9"/>
    </w:p>
    <w:p w14:paraId="2BC44E51" w14:textId="77777777" w:rsidR="00C750D2" w:rsidRPr="008056BA" w:rsidRDefault="00C750D2" w:rsidP="008056BA">
      <w:pPr>
        <w:pStyle w:val="Titretableau"/>
      </w:pPr>
      <w:proofErr w:type="spellStart"/>
      <w:r w:rsidRPr="008056BA">
        <w:t>Curabitur</w:t>
      </w:r>
      <w:proofErr w:type="spellEnd"/>
      <w:r w:rsidRPr="008056BA">
        <w:t xml:space="preserve"> </w:t>
      </w:r>
      <w:proofErr w:type="spellStart"/>
      <w:r w:rsidRPr="008056BA">
        <w:t>eLégende</w:t>
      </w:r>
      <w:proofErr w:type="spellEnd"/>
      <w:r w:rsidRPr="008056BA">
        <w:t xml:space="preserve">. Non mi </w:t>
      </w:r>
      <w:proofErr w:type="spellStart"/>
      <w:r w:rsidRPr="008056BA">
        <w:t>pellentesque</w:t>
      </w:r>
      <w:proofErr w:type="spellEnd"/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C750D2" w:rsidRPr="0011448F" w14:paraId="5F789808" w14:textId="77777777" w:rsidTr="00BA0490">
        <w:tc>
          <w:tcPr>
            <w:tcW w:w="4536" w:type="dxa"/>
          </w:tcPr>
          <w:p w14:paraId="24FD3B71" w14:textId="77777777" w:rsidR="00C750D2" w:rsidRPr="0011448F" w:rsidRDefault="00C750D2" w:rsidP="00BA0490">
            <w:pPr>
              <w:pStyle w:val="Textetableau"/>
            </w:pPr>
            <w:r w:rsidRPr="0011448F">
              <w:rPr>
                <w:noProof/>
              </w:rPr>
              <w:drawing>
                <wp:inline distT="0" distB="0" distL="0" distR="0" wp14:anchorId="31E4231D" wp14:editId="5902FC82">
                  <wp:extent cx="2744098" cy="1493615"/>
                  <wp:effectExtent l="0" t="0" r="0" b="5080"/>
                  <wp:docPr id="299" name="Graphique 29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21DE1281" w14:textId="77777777" w:rsidR="00C750D2" w:rsidRPr="0011448F" w:rsidRDefault="00C750D2" w:rsidP="00BA0490">
            <w:pPr>
              <w:pStyle w:val="Textetableau"/>
            </w:pPr>
            <w:r w:rsidRPr="0011448F">
              <w:rPr>
                <w:noProof/>
              </w:rPr>
              <w:drawing>
                <wp:inline distT="0" distB="0" distL="0" distR="0" wp14:anchorId="332D4B86" wp14:editId="629DE1AA">
                  <wp:extent cx="2717150" cy="1496297"/>
                  <wp:effectExtent l="0" t="0" r="1270" b="2540"/>
                  <wp:docPr id="300" name="Graphique 30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</w:tc>
      </w:tr>
    </w:tbl>
    <w:p w14:paraId="306D5B73" w14:textId="77777777" w:rsidR="00C750D2" w:rsidRPr="0011448F" w:rsidRDefault="00C750D2" w:rsidP="00C750D2">
      <w:pPr>
        <w:pStyle w:val="Lgende"/>
      </w:pPr>
      <w:r w:rsidRPr="0011448F">
        <w:t xml:space="preserve">Légende. Purus in, </w:t>
      </w:r>
      <w:proofErr w:type="spellStart"/>
      <w:r w:rsidRPr="0011448F">
        <w:t>vehicula</w:t>
      </w:r>
      <w:proofErr w:type="spellEnd"/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C750D2" w:rsidRPr="0011448F" w14:paraId="2AC4B8C5" w14:textId="77777777" w:rsidTr="00BA0490">
        <w:tc>
          <w:tcPr>
            <w:tcW w:w="4536" w:type="dxa"/>
          </w:tcPr>
          <w:p w14:paraId="6E5A1DDF" w14:textId="77777777" w:rsidR="00C750D2" w:rsidRPr="0011448F" w:rsidRDefault="00C750D2" w:rsidP="00BA0490">
            <w:pPr>
              <w:pStyle w:val="Textetableau"/>
            </w:pPr>
            <w:r w:rsidRPr="0011448F">
              <w:rPr>
                <w:noProof/>
              </w:rPr>
              <w:drawing>
                <wp:inline distT="0" distB="0" distL="0" distR="0" wp14:anchorId="6CE43E4A" wp14:editId="5DE719D0">
                  <wp:extent cx="2744098" cy="1548846"/>
                  <wp:effectExtent l="0" t="0" r="0" b="635"/>
                  <wp:docPr id="301" name="Graphique 30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1238DEB6" w14:textId="77777777" w:rsidR="00C750D2" w:rsidRPr="0011448F" w:rsidRDefault="00C750D2" w:rsidP="00BA0490">
            <w:pPr>
              <w:pStyle w:val="Textetableau"/>
            </w:pPr>
            <w:r w:rsidRPr="0011448F">
              <w:rPr>
                <w:noProof/>
              </w:rPr>
              <w:drawing>
                <wp:inline distT="0" distB="0" distL="0" distR="0" wp14:anchorId="45BA0ED4" wp14:editId="05D61F5A">
                  <wp:extent cx="2726070" cy="1538335"/>
                  <wp:effectExtent l="0" t="0" r="0" b="5080"/>
                  <wp:docPr id="302" name="Graphique 30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inline>
              </w:drawing>
            </w:r>
          </w:p>
        </w:tc>
      </w:tr>
    </w:tbl>
    <w:p w14:paraId="57F13070" w14:textId="77777777" w:rsidR="00C750D2" w:rsidRPr="0011448F" w:rsidRDefault="00C750D2" w:rsidP="00C750D2">
      <w:pPr>
        <w:pStyle w:val="Lgende"/>
      </w:pPr>
      <w:r w:rsidRPr="0011448F">
        <w:t xml:space="preserve">Légende. Non mi </w:t>
      </w:r>
      <w:proofErr w:type="spellStart"/>
      <w:r w:rsidRPr="0011448F">
        <w:t>pellentesque</w:t>
      </w:r>
      <w:proofErr w:type="spellEnd"/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C750D2" w:rsidRPr="0011448F" w14:paraId="592B6DC6" w14:textId="77777777" w:rsidTr="00BA0490">
        <w:tc>
          <w:tcPr>
            <w:tcW w:w="4819" w:type="dxa"/>
          </w:tcPr>
          <w:p w14:paraId="5ADC0E7B" w14:textId="77777777" w:rsidR="00C750D2" w:rsidRPr="0011448F" w:rsidRDefault="00C750D2" w:rsidP="00BA0490">
            <w:pPr>
              <w:pStyle w:val="Textetableau"/>
            </w:pPr>
            <w:r w:rsidRPr="0011448F">
              <w:rPr>
                <w:noProof/>
              </w:rPr>
              <w:drawing>
                <wp:inline distT="0" distB="0" distL="0" distR="0" wp14:anchorId="29F6C811" wp14:editId="027D6A8F">
                  <wp:extent cx="2744098" cy="1529635"/>
                  <wp:effectExtent l="0" t="0" r="0" b="0"/>
                  <wp:docPr id="303" name="Graphique 30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47245DB3" w14:textId="77777777" w:rsidR="00C750D2" w:rsidRPr="0011448F" w:rsidRDefault="00C750D2" w:rsidP="00BA0490">
            <w:pPr>
              <w:pStyle w:val="Textetableau"/>
            </w:pPr>
            <w:r w:rsidRPr="0011448F">
              <w:rPr>
                <w:noProof/>
              </w:rPr>
              <w:drawing>
                <wp:inline distT="0" distB="0" distL="0" distR="0" wp14:anchorId="10075CBF" wp14:editId="206D9F88">
                  <wp:extent cx="2742268" cy="1528615"/>
                  <wp:effectExtent l="0" t="0" r="1270" b="0"/>
                  <wp:docPr id="54" name="Graphique 5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</wp:inline>
              </w:drawing>
            </w:r>
          </w:p>
        </w:tc>
      </w:tr>
    </w:tbl>
    <w:p w14:paraId="721F2549" w14:textId="79953B42" w:rsidR="00C750D2" w:rsidRDefault="00C750D2" w:rsidP="00C750D2"/>
    <w:p w14:paraId="2761A122" w14:textId="77777777" w:rsidR="00B14818" w:rsidRDefault="00B14818" w:rsidP="00C750D2"/>
    <w:p w14:paraId="4598C9D2" w14:textId="0AA18902" w:rsidR="007E5542" w:rsidRDefault="007E5542" w:rsidP="00C750D2"/>
    <w:p w14:paraId="03AEDEE0" w14:textId="77777777" w:rsidR="004B6096" w:rsidRPr="0011448F" w:rsidRDefault="004B6096" w:rsidP="00C750D2"/>
    <w:p w14:paraId="2FE651FD" w14:textId="77777777" w:rsidR="00C750D2" w:rsidRPr="0011448F" w:rsidRDefault="00C750D2" w:rsidP="00C750D2">
      <w:pPr>
        <w:sectPr w:rsidR="00C750D2" w:rsidRPr="0011448F" w:rsidSect="007C67A6">
          <w:footerReference w:type="default" r:id="rId25"/>
          <w:footerReference w:type="first" r:id="rId26"/>
          <w:footnotePr>
            <w:numRestart w:val="eachPage"/>
          </w:footnotePr>
          <w:pgSz w:w="11906" w:h="16838" w:code="9"/>
          <w:pgMar w:top="1418" w:right="1418" w:bottom="1702" w:left="1418" w:header="822" w:footer="765" w:gutter="0"/>
          <w:cols w:space="708"/>
          <w:titlePg/>
          <w:docGrid w:linePitch="360"/>
        </w:sectPr>
      </w:pPr>
    </w:p>
    <w:p w14:paraId="78770D3D" w14:textId="4BD22F8C" w:rsidR="00DF2F9F" w:rsidRPr="00DF2F9F" w:rsidRDefault="004B6096" w:rsidP="00824740">
      <w:pPr>
        <w:jc w:val="center"/>
      </w:pPr>
      <w:r w:rsidRPr="00DF2F9F"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3908ADDA" wp14:editId="288DE500">
            <wp:simplePos x="0" y="0"/>
            <wp:positionH relativeFrom="page">
              <wp:align>left</wp:align>
            </wp:positionH>
            <wp:positionV relativeFrom="paragraph">
              <wp:posOffset>-899160</wp:posOffset>
            </wp:positionV>
            <wp:extent cx="7559675" cy="10693400"/>
            <wp:effectExtent l="0" t="0" r="3175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F9F">
        <w:rPr>
          <w:noProof/>
        </w:rPr>
        <w:drawing>
          <wp:inline distT="0" distB="0" distL="0" distR="0" wp14:anchorId="56E587BC" wp14:editId="6696EB24">
            <wp:extent cx="3436665" cy="2064428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8360" b="31464"/>
                    <a:stretch/>
                  </pic:blipFill>
                  <pic:spPr bwMode="auto">
                    <a:xfrm>
                      <a:off x="0" y="0"/>
                      <a:ext cx="3438525" cy="206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F2F9F" w:rsidRPr="00DF2F9F" w:rsidSect="004D3D42">
      <w:footerReference w:type="first" r:id="rId2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9FC42" w14:textId="77777777" w:rsidR="005B7359" w:rsidRDefault="005B7359" w:rsidP="004D3D42">
      <w:pPr>
        <w:spacing w:after="0" w:line="240" w:lineRule="auto"/>
      </w:pPr>
      <w:r>
        <w:separator/>
      </w:r>
    </w:p>
    <w:p w14:paraId="18BF56B5" w14:textId="77777777" w:rsidR="005B7359" w:rsidRDefault="005B7359"/>
  </w:endnote>
  <w:endnote w:type="continuationSeparator" w:id="0">
    <w:p w14:paraId="3CC2F42B" w14:textId="77777777" w:rsidR="005B7359" w:rsidRDefault="005B7359" w:rsidP="004D3D42">
      <w:pPr>
        <w:spacing w:after="0" w:line="240" w:lineRule="auto"/>
      </w:pPr>
      <w:r>
        <w:continuationSeparator/>
      </w:r>
    </w:p>
    <w:p w14:paraId="1E1DD7A3" w14:textId="77777777" w:rsidR="005B7359" w:rsidRDefault="005B73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Ind w:w="-5" w:type="dxa"/>
      <w:tblBorders>
        <w:top w:val="single" w:sz="4" w:space="0" w:color="484848" w:themeColor="text2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111"/>
      <w:gridCol w:w="1843"/>
      <w:gridCol w:w="2403"/>
      <w:gridCol w:w="703"/>
    </w:tblGrid>
    <w:tr w:rsidR="0042649D" w:rsidRPr="0042649D" w14:paraId="4F6713A3" w14:textId="77777777" w:rsidTr="0042649D">
      <w:tc>
        <w:tcPr>
          <w:tcW w:w="4111" w:type="dxa"/>
        </w:tcPr>
        <w:p w14:paraId="4025BD99" w14:textId="40FBF667" w:rsidR="00DC62CF" w:rsidRPr="00CA0331" w:rsidRDefault="005B7359" w:rsidP="007E5542">
          <w:pPr>
            <w:pStyle w:val="Pieddepage"/>
            <w:rPr>
              <w:lang w:val="en-GB"/>
            </w:rPr>
          </w:pPr>
          <w:r>
            <w:fldChar w:fldCharType="begin"/>
          </w:r>
          <w:r>
            <w:instrText xml:space="preserve"> STYLEREF  Reférence \l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Référence : xxx- xxx-x xxx</w:t>
          </w:r>
          <w:r>
            <w:rPr>
              <w:b/>
              <w:bCs/>
              <w:noProof/>
            </w:rPr>
            <w:fldChar w:fldCharType="end"/>
          </w:r>
        </w:p>
      </w:tc>
      <w:tc>
        <w:tcPr>
          <w:tcW w:w="1843" w:type="dxa"/>
        </w:tcPr>
        <w:p w14:paraId="02E75E4B" w14:textId="3B4F2487" w:rsidR="00DC62CF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\l  \* MERGEFORMAT </w:instrText>
          </w:r>
          <w:r>
            <w:fldChar w:fldCharType="separate"/>
          </w:r>
          <w:r w:rsidR="0023399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2403" w:type="dxa"/>
        </w:tcPr>
        <w:p w14:paraId="01191035" w14:textId="3B18A9CF" w:rsidR="00DC62CF" w:rsidRPr="00233991" w:rsidRDefault="005B7359" w:rsidP="007E5542">
          <w:pPr>
            <w:pStyle w:val="Pieddepage"/>
            <w:jc w:val="right"/>
            <w:rPr>
              <w:b/>
              <w:bCs/>
            </w:rPr>
          </w:pPr>
          <w:r w:rsidRPr="00233991">
            <w:rPr>
              <w:b/>
              <w:bCs/>
            </w:rPr>
            <w:fldChar w:fldCharType="begin"/>
          </w:r>
          <w:r w:rsidRPr="00233991">
            <w:rPr>
              <w:b/>
              <w:bCs/>
            </w:rPr>
            <w:instrText xml:space="preserve"> STYLEREF  "Critere de diffusion" \l  \* MERGEFORMAT </w:instrText>
          </w:r>
          <w:r w:rsidR="00233991" w:rsidRPr="00233991">
            <w:rPr>
              <w:b/>
              <w:bCs/>
            </w:rPr>
            <w:fldChar w:fldCharType="separate"/>
          </w:r>
          <w:r w:rsidR="00233991">
            <w:rPr>
              <w:b/>
              <w:bCs/>
              <w:noProof/>
            </w:rPr>
            <w:t>Diffusion limitée</w:t>
          </w:r>
          <w:r w:rsidRPr="00233991">
            <w:rPr>
              <w:b/>
              <w:bCs/>
              <w:noProof/>
            </w:rPr>
            <w:fldChar w:fldCharType="end"/>
          </w:r>
        </w:p>
      </w:tc>
      <w:tc>
        <w:tcPr>
          <w:tcW w:w="703" w:type="dxa"/>
        </w:tcPr>
        <w:p w14:paraId="398F7422" w14:textId="77777777" w:rsidR="00DC62CF" w:rsidRPr="0042649D" w:rsidRDefault="00DC62CF" w:rsidP="00DC62CF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84848" w:themeColor="text2"/>
              <w:szCs w:val="16"/>
            </w:rPr>
          </w:pP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</w:p>
      </w:tc>
    </w:tr>
    <w:tr w:rsidR="0042649D" w:rsidRPr="0042649D" w14:paraId="210A3DA3" w14:textId="77777777" w:rsidTr="0042649D">
      <w:tc>
        <w:tcPr>
          <w:tcW w:w="9060" w:type="dxa"/>
          <w:gridSpan w:val="4"/>
        </w:tcPr>
        <w:p w14:paraId="2DD00987" w14:textId="2BB36DEA" w:rsidR="0042649D" w:rsidRPr="004A365A" w:rsidRDefault="005B7359" w:rsidP="007E5542">
          <w:pPr>
            <w:pStyle w:val="Pieddepage"/>
          </w:pPr>
          <w:r>
            <w:fldChar w:fldCharType="begin"/>
          </w:r>
          <w:r>
            <w:instrText xml:space="preserve"> STYLEREF  Version \l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Version du document : 001-a</w:t>
          </w:r>
          <w:r>
            <w:rPr>
              <w:b/>
              <w:bCs/>
              <w:noProof/>
            </w:rPr>
            <w:fldChar w:fldCharType="end"/>
          </w:r>
        </w:p>
      </w:tc>
    </w:tr>
  </w:tbl>
  <w:p w14:paraId="7B83A52D" w14:textId="77777777" w:rsidR="00DC62CF" w:rsidRDefault="00DC62CF" w:rsidP="007E554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Ind w:w="-5" w:type="dxa"/>
      <w:tblBorders>
        <w:top w:val="single" w:sz="4" w:space="0" w:color="484848" w:themeColor="text2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111"/>
      <w:gridCol w:w="1843"/>
      <w:gridCol w:w="2403"/>
      <w:gridCol w:w="703"/>
    </w:tblGrid>
    <w:tr w:rsidR="005C2DE7" w:rsidRPr="0042649D" w14:paraId="29EDF3BC" w14:textId="77777777" w:rsidTr="0042649D">
      <w:tc>
        <w:tcPr>
          <w:tcW w:w="4111" w:type="dxa"/>
        </w:tcPr>
        <w:p w14:paraId="6AD2BC04" w14:textId="0D3A2362" w:rsidR="005C2DE7" w:rsidRPr="004A365A" w:rsidRDefault="005B7359" w:rsidP="007E5542">
          <w:pPr>
            <w:pStyle w:val="Pieddepage"/>
          </w:pPr>
          <w:r>
            <w:fldChar w:fldCharType="begin"/>
          </w:r>
          <w:r>
            <w:instrText xml:space="preserve"> STYLEREF  Reférence \l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Référence : xxx- xxx-x xxx</w:t>
          </w:r>
          <w:r>
            <w:rPr>
              <w:b/>
              <w:bCs/>
              <w:noProof/>
            </w:rPr>
            <w:fldChar w:fldCharType="end"/>
          </w:r>
        </w:p>
      </w:tc>
      <w:tc>
        <w:tcPr>
          <w:tcW w:w="1843" w:type="dxa"/>
        </w:tcPr>
        <w:p w14:paraId="3183C690" w14:textId="6FA74924" w:rsidR="005C2DE7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\l  \* MERGEFORMAT </w:instrText>
          </w:r>
          <w:r>
            <w:fldChar w:fldCharType="separate"/>
          </w:r>
          <w:r w:rsidR="0023399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2403" w:type="dxa"/>
        </w:tcPr>
        <w:p w14:paraId="27654560" w14:textId="4ED65455" w:rsidR="005C2DE7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\l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Diffusion limitée</w:t>
          </w:r>
          <w:r>
            <w:rPr>
              <w:b/>
              <w:bCs/>
              <w:noProof/>
            </w:rPr>
            <w:fldChar w:fldCharType="end"/>
          </w:r>
        </w:p>
      </w:tc>
      <w:tc>
        <w:tcPr>
          <w:tcW w:w="703" w:type="dxa"/>
        </w:tcPr>
        <w:p w14:paraId="73233D27" w14:textId="77777777" w:rsidR="005C2DE7" w:rsidRPr="0042649D" w:rsidRDefault="005C2DE7" w:rsidP="00DC62CF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84848" w:themeColor="text2"/>
              <w:szCs w:val="16"/>
            </w:rPr>
          </w:pP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</w:p>
      </w:tc>
    </w:tr>
    <w:tr w:rsidR="005C2DE7" w:rsidRPr="0042649D" w14:paraId="738B5B3B" w14:textId="77777777" w:rsidTr="0042649D">
      <w:tc>
        <w:tcPr>
          <w:tcW w:w="9060" w:type="dxa"/>
          <w:gridSpan w:val="4"/>
        </w:tcPr>
        <w:p w14:paraId="28AC42CC" w14:textId="0F4B87C7" w:rsidR="005C2DE7" w:rsidRPr="004A365A" w:rsidRDefault="005B7359" w:rsidP="007E5542">
          <w:pPr>
            <w:pStyle w:val="Pieddepage"/>
          </w:pPr>
          <w:r>
            <w:fldChar w:fldCharType="begin"/>
          </w:r>
          <w:r>
            <w:instrText xml:space="preserve"> STYLEREF  Version \l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Version du document : 001-a</w:t>
          </w:r>
          <w:r>
            <w:rPr>
              <w:b/>
              <w:bCs/>
              <w:noProof/>
            </w:rPr>
            <w:fldChar w:fldCharType="end"/>
          </w:r>
        </w:p>
      </w:tc>
    </w:tr>
  </w:tbl>
  <w:p w14:paraId="482848F6" w14:textId="77777777" w:rsidR="009334EA" w:rsidRPr="00BB4566" w:rsidRDefault="009334EA" w:rsidP="007E5542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5000" w:type="pct"/>
      <w:tblBorders>
        <w:top w:val="single" w:sz="4" w:space="0" w:color="919191" w:themeColor="text2" w:themeTint="99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2834"/>
      <w:gridCol w:w="2409"/>
      <w:gridCol w:w="678"/>
    </w:tblGrid>
    <w:tr w:rsidR="007E5542" w:rsidRPr="0042649D" w14:paraId="0364BB6D" w14:textId="77777777" w:rsidTr="007E5542">
      <w:tc>
        <w:tcPr>
          <w:tcW w:w="2842" w:type="pct"/>
        </w:tcPr>
        <w:p w14:paraId="6AB147D2" w14:textId="02331F9B" w:rsidR="007E5542" w:rsidRPr="008D4220" w:rsidRDefault="007E5542" w:rsidP="007E5542">
          <w:pPr>
            <w:pStyle w:val="Pieddepage"/>
            <w:rPr>
              <w:lang w:val="en-GB"/>
            </w:rPr>
          </w:pPr>
          <w:r w:rsidRPr="007E5542">
            <w:fldChar w:fldCharType="begin"/>
          </w:r>
          <w:r w:rsidRPr="008D4220">
            <w:rPr>
              <w:lang w:val="en-GB"/>
            </w:rPr>
            <w:instrText xml:space="preserve"> STYLEREF  Reférence  \* MERGEFORMAT </w:instrText>
          </w:r>
          <w:r w:rsidRPr="007E5542">
            <w:fldChar w:fldCharType="separate"/>
          </w:r>
          <w:r w:rsidR="00747C99" w:rsidRPr="008D4220">
            <w:rPr>
              <w:noProof/>
              <w:lang w:val="en-GB"/>
            </w:rPr>
            <w:t>Référence : xxx- xxx-x xxx</w:t>
          </w:r>
          <w:r w:rsidRPr="007E5542">
            <w:fldChar w:fldCharType="end"/>
          </w:r>
        </w:p>
      </w:tc>
      <w:tc>
        <w:tcPr>
          <w:tcW w:w="1033" w:type="pct"/>
        </w:tcPr>
        <w:p w14:paraId="2E1D3CF9" w14:textId="6364181A" w:rsidR="007E5542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 \* MERGEFORMAT </w:instrText>
          </w:r>
          <w:r>
            <w:fldChar w:fldCharType="separate"/>
          </w:r>
          <w:r w:rsidR="00747C99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878" w:type="pct"/>
        </w:tcPr>
        <w:p w14:paraId="32B8F5B3" w14:textId="4403FB1F" w:rsidR="007E5542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 \* MERGEFORMAT </w:instrText>
          </w:r>
          <w:r>
            <w:fldChar w:fldCharType="separate"/>
          </w:r>
          <w:r w:rsidR="00747C99">
            <w:rPr>
              <w:noProof/>
            </w:rPr>
            <w:t>Confidentiel Econocom</w:t>
          </w:r>
          <w:r>
            <w:rPr>
              <w:noProof/>
            </w:rPr>
            <w:fldChar w:fldCharType="end"/>
          </w:r>
        </w:p>
      </w:tc>
      <w:tc>
        <w:tcPr>
          <w:tcW w:w="247" w:type="pct"/>
        </w:tcPr>
        <w:p w14:paraId="7CB69450" w14:textId="77777777" w:rsidR="007E5542" w:rsidRPr="0042649D" w:rsidRDefault="007E5542" w:rsidP="00C02A68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84848" w:themeColor="text2"/>
              <w:szCs w:val="16"/>
            </w:rPr>
          </w:pP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</w:p>
      </w:tc>
    </w:tr>
    <w:tr w:rsidR="007E5542" w:rsidRPr="0042649D" w14:paraId="4EEA1BAA" w14:textId="77777777" w:rsidTr="00C02A68">
      <w:tc>
        <w:tcPr>
          <w:tcW w:w="5000" w:type="pct"/>
          <w:gridSpan w:val="4"/>
        </w:tcPr>
        <w:p w14:paraId="4A76E989" w14:textId="27419B46" w:rsidR="007E5542" w:rsidRPr="007E5542" w:rsidRDefault="005B7359" w:rsidP="007E5542">
          <w:pPr>
            <w:pStyle w:val="Pieddepage"/>
          </w:pPr>
          <w:r>
            <w:fldChar w:fldCharType="begin"/>
          </w:r>
          <w:r>
            <w:instrText xml:space="preserve"> STYLEREF  Version  \* MERGEFORMAT </w:instrText>
          </w:r>
          <w:r>
            <w:fldChar w:fldCharType="separate"/>
          </w:r>
          <w:r w:rsidR="00747C99">
            <w:rPr>
              <w:noProof/>
            </w:rPr>
            <w:t>Version du document : 001-a</w:t>
          </w:r>
          <w:r>
            <w:rPr>
              <w:noProof/>
            </w:rPr>
            <w:fldChar w:fldCharType="end"/>
          </w:r>
        </w:p>
      </w:tc>
    </w:tr>
  </w:tbl>
  <w:p w14:paraId="6B09C793" w14:textId="77777777" w:rsidR="009334EA" w:rsidRDefault="009334EA" w:rsidP="007E5542">
    <w:pPr>
      <w:pStyle w:val="Piedde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5000" w:type="pct"/>
      <w:tblBorders>
        <w:top w:val="single" w:sz="4" w:space="0" w:color="919191" w:themeColor="text2" w:themeTint="99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2834"/>
      <w:gridCol w:w="2409"/>
      <w:gridCol w:w="678"/>
    </w:tblGrid>
    <w:tr w:rsidR="009334EA" w:rsidRPr="0042649D" w14:paraId="31484B09" w14:textId="77777777" w:rsidTr="007E5542">
      <w:tc>
        <w:tcPr>
          <w:tcW w:w="2842" w:type="pct"/>
        </w:tcPr>
        <w:p w14:paraId="6104E994" w14:textId="64B7AA22" w:rsidR="009334EA" w:rsidRPr="00E17A17" w:rsidRDefault="005C2DE7" w:rsidP="007E5542">
          <w:pPr>
            <w:pStyle w:val="Pieddepage"/>
            <w:rPr>
              <w:lang w:val="en-GB"/>
            </w:rPr>
          </w:pPr>
          <w:r w:rsidRPr="007E5542">
            <w:fldChar w:fldCharType="begin"/>
          </w:r>
          <w:r w:rsidRPr="00E17A17">
            <w:rPr>
              <w:lang w:val="en-GB"/>
            </w:rPr>
            <w:instrText xml:space="preserve"> STYLEREF  Reférence  \* MERGEFORMAT </w:instrText>
          </w:r>
          <w:r w:rsidRPr="007E5542">
            <w:fldChar w:fldCharType="separate"/>
          </w:r>
          <w:r w:rsidR="00233991" w:rsidRPr="00233991">
            <w:rPr>
              <w:b/>
              <w:bCs/>
              <w:noProof/>
            </w:rPr>
            <w:t>Référence : xxx- xxx-x xxx</w:t>
          </w:r>
          <w:r w:rsidRPr="007E5542">
            <w:fldChar w:fldCharType="end"/>
          </w:r>
        </w:p>
      </w:tc>
      <w:tc>
        <w:tcPr>
          <w:tcW w:w="1033" w:type="pct"/>
        </w:tcPr>
        <w:p w14:paraId="1481CD47" w14:textId="1DCE26E1" w:rsidR="009334EA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 \* MERGEFORMAT </w:instrText>
          </w:r>
          <w:r>
            <w:fldChar w:fldCharType="separate"/>
          </w:r>
          <w:r w:rsidR="0023399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878" w:type="pct"/>
        </w:tcPr>
        <w:p w14:paraId="52ACCF98" w14:textId="54AEE2C5" w:rsidR="009334EA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Diffusion limitée</w:t>
          </w:r>
          <w:r>
            <w:rPr>
              <w:b/>
              <w:bCs/>
              <w:noProof/>
            </w:rPr>
            <w:fldChar w:fldCharType="end"/>
          </w:r>
        </w:p>
      </w:tc>
      <w:tc>
        <w:tcPr>
          <w:tcW w:w="247" w:type="pct"/>
        </w:tcPr>
        <w:p w14:paraId="4AA4D9E7" w14:textId="77777777" w:rsidR="009334EA" w:rsidRPr="0042649D" w:rsidRDefault="009334EA" w:rsidP="00C02A68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84848" w:themeColor="text2"/>
              <w:szCs w:val="16"/>
            </w:rPr>
          </w:pP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</w:p>
      </w:tc>
    </w:tr>
    <w:tr w:rsidR="009334EA" w:rsidRPr="0042649D" w14:paraId="0EAE87B6" w14:textId="77777777" w:rsidTr="00C02A68">
      <w:tc>
        <w:tcPr>
          <w:tcW w:w="5000" w:type="pct"/>
          <w:gridSpan w:val="4"/>
        </w:tcPr>
        <w:p w14:paraId="3D736320" w14:textId="7ADE66CC" w:rsidR="009334EA" w:rsidRPr="007E5542" w:rsidRDefault="005B7359" w:rsidP="007E5542">
          <w:pPr>
            <w:pStyle w:val="Pieddepage"/>
          </w:pPr>
          <w:r>
            <w:fldChar w:fldCharType="begin"/>
          </w:r>
          <w:r>
            <w:instrText xml:space="preserve"> STYLEREF  Version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Version du document : 001-a</w:t>
          </w:r>
          <w:r>
            <w:rPr>
              <w:b/>
              <w:bCs/>
              <w:noProof/>
            </w:rPr>
            <w:fldChar w:fldCharType="end"/>
          </w:r>
        </w:p>
      </w:tc>
    </w:tr>
  </w:tbl>
  <w:p w14:paraId="589916B9" w14:textId="77777777" w:rsidR="009334EA" w:rsidRPr="00BB4566" w:rsidRDefault="009334EA" w:rsidP="007E5542">
    <w:pPr>
      <w:pStyle w:val="Pieddepag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Ind w:w="-5" w:type="dxa"/>
      <w:tblBorders>
        <w:top w:val="single" w:sz="4" w:space="0" w:color="484848" w:themeColor="text2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111"/>
      <w:gridCol w:w="1843"/>
      <w:gridCol w:w="2403"/>
      <w:gridCol w:w="703"/>
    </w:tblGrid>
    <w:tr w:rsidR="00820E79" w:rsidRPr="0042649D" w14:paraId="41334CF1" w14:textId="77777777" w:rsidTr="000D6016">
      <w:tc>
        <w:tcPr>
          <w:tcW w:w="4111" w:type="dxa"/>
        </w:tcPr>
        <w:p w14:paraId="204C9B16" w14:textId="5034414C" w:rsidR="00820E79" w:rsidRPr="008D4220" w:rsidRDefault="00820E79" w:rsidP="00820E79">
          <w:pPr>
            <w:pStyle w:val="Pieddepage"/>
            <w:rPr>
              <w:lang w:val="en-GB"/>
            </w:rPr>
          </w:pPr>
          <w:r w:rsidRPr="004A365A">
            <w:fldChar w:fldCharType="begin"/>
          </w:r>
          <w:r w:rsidRPr="008D4220">
            <w:rPr>
              <w:lang w:val="en-GB"/>
            </w:rPr>
            <w:instrText xml:space="preserve"> STYLEREF  Reférence  \* MERGEFORMAT </w:instrText>
          </w:r>
          <w:r w:rsidRPr="004A365A">
            <w:fldChar w:fldCharType="separate"/>
          </w:r>
          <w:r w:rsidR="00747C99" w:rsidRPr="008D4220">
            <w:rPr>
              <w:noProof/>
              <w:lang w:val="en-GB"/>
            </w:rPr>
            <w:t>Référence : xxx- xxx-x xxx</w:t>
          </w:r>
          <w:r w:rsidRPr="004A365A">
            <w:fldChar w:fldCharType="end"/>
          </w:r>
        </w:p>
      </w:tc>
      <w:tc>
        <w:tcPr>
          <w:tcW w:w="1843" w:type="dxa"/>
        </w:tcPr>
        <w:p w14:paraId="35E66971" w14:textId="18433C59" w:rsidR="00820E79" w:rsidRPr="0042649D" w:rsidRDefault="00473BAA" w:rsidP="00820E79">
          <w:pPr>
            <w:pStyle w:val="Pieddepage"/>
            <w:jc w:val="right"/>
          </w:pPr>
          <w:fldSimple w:instr=" STYLEREF  Date  \* MERGEFORMAT ">
            <w:r w:rsidR="00747C99">
              <w:rPr>
                <w:noProof/>
              </w:rPr>
              <w:t>31 septembre 2021</w:t>
            </w:r>
          </w:fldSimple>
        </w:p>
      </w:tc>
      <w:tc>
        <w:tcPr>
          <w:tcW w:w="2403" w:type="dxa"/>
        </w:tcPr>
        <w:p w14:paraId="6367F4B5" w14:textId="476E9C74" w:rsidR="00820E79" w:rsidRPr="0042649D" w:rsidRDefault="00473BAA" w:rsidP="00820E79">
          <w:pPr>
            <w:pStyle w:val="Pieddepage"/>
            <w:jc w:val="right"/>
          </w:pPr>
          <w:fldSimple w:instr=" STYLEREF  &quot;Critere de diffusion&quot;  \* MERGEFORMAT ">
            <w:r w:rsidR="00747C99">
              <w:rPr>
                <w:noProof/>
              </w:rPr>
              <w:t>Confidentiel Econocom</w:t>
            </w:r>
          </w:fldSimple>
        </w:p>
      </w:tc>
      <w:tc>
        <w:tcPr>
          <w:tcW w:w="703" w:type="dxa"/>
        </w:tcPr>
        <w:p w14:paraId="2623A9BC" w14:textId="77777777" w:rsidR="00820E79" w:rsidRPr="0042649D" w:rsidRDefault="00820E79" w:rsidP="00820E79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84848" w:themeColor="text2"/>
              <w:szCs w:val="16"/>
            </w:rPr>
          </w:pP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</w:p>
      </w:tc>
    </w:tr>
    <w:tr w:rsidR="00820E79" w:rsidRPr="0042649D" w14:paraId="0290D06C" w14:textId="77777777" w:rsidTr="000D6016">
      <w:tc>
        <w:tcPr>
          <w:tcW w:w="9060" w:type="dxa"/>
          <w:gridSpan w:val="4"/>
        </w:tcPr>
        <w:p w14:paraId="681B8381" w14:textId="16308BA2" w:rsidR="00820E79" w:rsidRPr="004A365A" w:rsidRDefault="00473BAA" w:rsidP="00820E79">
          <w:pPr>
            <w:pStyle w:val="Pieddepage"/>
          </w:pPr>
          <w:fldSimple w:instr=" STYLEREF  Version  \* MERGEFORMAT ">
            <w:r w:rsidR="00747C99">
              <w:rPr>
                <w:noProof/>
              </w:rPr>
              <w:t>Version du document : 001-a</w:t>
            </w:r>
          </w:fldSimple>
        </w:p>
      </w:tc>
    </w:tr>
  </w:tbl>
  <w:p w14:paraId="1E6CD36B" w14:textId="77777777" w:rsidR="005960B9" w:rsidRDefault="005960B9" w:rsidP="007E5542">
    <w:pPr>
      <w:pStyle w:val="Pieddepag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Ind w:w="-5" w:type="dxa"/>
      <w:tblBorders>
        <w:top w:val="single" w:sz="4" w:space="0" w:color="484848" w:themeColor="text2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111"/>
      <w:gridCol w:w="1843"/>
      <w:gridCol w:w="2403"/>
      <w:gridCol w:w="703"/>
    </w:tblGrid>
    <w:tr w:rsidR="005C2DE7" w:rsidRPr="0042649D" w14:paraId="6D36804C" w14:textId="77777777" w:rsidTr="0042649D">
      <w:tc>
        <w:tcPr>
          <w:tcW w:w="4111" w:type="dxa"/>
        </w:tcPr>
        <w:bookmarkStart w:id="10" w:name="_Hlk68184218"/>
        <w:p w14:paraId="610FF66C" w14:textId="7842089B" w:rsidR="005C2DE7" w:rsidRPr="00E17A17" w:rsidRDefault="005C2DE7" w:rsidP="007E5542">
          <w:pPr>
            <w:pStyle w:val="Pieddepage"/>
            <w:rPr>
              <w:lang w:val="en-GB"/>
            </w:rPr>
          </w:pPr>
          <w:r w:rsidRPr="004A365A">
            <w:fldChar w:fldCharType="begin"/>
          </w:r>
          <w:r w:rsidRPr="00E17A17">
            <w:rPr>
              <w:lang w:val="en-GB"/>
            </w:rPr>
            <w:instrText xml:space="preserve"> STYLEREF  Reférence  \* MERGEFORMAT </w:instrText>
          </w:r>
          <w:r w:rsidRPr="004A365A">
            <w:fldChar w:fldCharType="separate"/>
          </w:r>
          <w:r w:rsidR="00233991" w:rsidRPr="00233991">
            <w:rPr>
              <w:b/>
              <w:bCs/>
              <w:noProof/>
            </w:rPr>
            <w:t>Référence : xxx- xxx-x xxx</w:t>
          </w:r>
          <w:r w:rsidRPr="004A365A">
            <w:fldChar w:fldCharType="end"/>
          </w:r>
        </w:p>
      </w:tc>
      <w:tc>
        <w:tcPr>
          <w:tcW w:w="1843" w:type="dxa"/>
        </w:tcPr>
        <w:p w14:paraId="3C6D6A85" w14:textId="791F0A82" w:rsidR="005C2DE7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 \* MERGEFORMAT </w:instrText>
          </w:r>
          <w:r>
            <w:fldChar w:fldCharType="separate"/>
          </w:r>
          <w:r w:rsidR="0023399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2403" w:type="dxa"/>
        </w:tcPr>
        <w:p w14:paraId="4C9C4FA0" w14:textId="3F2C9678" w:rsidR="005C2DE7" w:rsidRPr="0042649D" w:rsidRDefault="005B7359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Diffusion limitée</w:t>
          </w:r>
          <w:r>
            <w:rPr>
              <w:b/>
              <w:bCs/>
              <w:noProof/>
            </w:rPr>
            <w:fldChar w:fldCharType="end"/>
          </w:r>
        </w:p>
      </w:tc>
      <w:tc>
        <w:tcPr>
          <w:tcW w:w="703" w:type="dxa"/>
        </w:tcPr>
        <w:p w14:paraId="23A788C4" w14:textId="77777777" w:rsidR="005C2DE7" w:rsidRPr="0042649D" w:rsidRDefault="005C2DE7" w:rsidP="00DC62CF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84848" w:themeColor="text2"/>
              <w:szCs w:val="16"/>
            </w:rPr>
          </w:pP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84848" w:themeColor="text2"/>
              <w:szCs w:val="16"/>
            </w:rPr>
            <w:fldChar w:fldCharType="end"/>
          </w:r>
        </w:p>
      </w:tc>
    </w:tr>
    <w:tr w:rsidR="005C2DE7" w:rsidRPr="0042649D" w14:paraId="0AA05B5F" w14:textId="77777777" w:rsidTr="0042649D">
      <w:tc>
        <w:tcPr>
          <w:tcW w:w="9060" w:type="dxa"/>
          <w:gridSpan w:val="4"/>
        </w:tcPr>
        <w:p w14:paraId="5EE4CD2F" w14:textId="75C8D0D9" w:rsidR="005C2DE7" w:rsidRPr="004A365A" w:rsidRDefault="005B7359" w:rsidP="007E5542">
          <w:pPr>
            <w:pStyle w:val="Pieddepage"/>
          </w:pPr>
          <w:r>
            <w:fldChar w:fldCharType="begin"/>
          </w:r>
          <w:r>
            <w:instrText xml:space="preserve"> STYLEREF  Version  \* MERGEFORMAT </w:instrText>
          </w:r>
          <w:r>
            <w:fldChar w:fldCharType="separate"/>
          </w:r>
          <w:r w:rsidR="00233991" w:rsidRPr="00233991">
            <w:rPr>
              <w:b/>
              <w:bCs/>
              <w:noProof/>
            </w:rPr>
            <w:t>Version du document : 001-a</w:t>
          </w:r>
          <w:r>
            <w:rPr>
              <w:b/>
              <w:bCs/>
              <w:noProof/>
            </w:rPr>
            <w:fldChar w:fldCharType="end"/>
          </w:r>
        </w:p>
      </w:tc>
    </w:tr>
    <w:bookmarkEnd w:id="10"/>
  </w:tbl>
  <w:p w14:paraId="3BDF560B" w14:textId="77777777" w:rsidR="005960B9" w:rsidRPr="00BB4566" w:rsidRDefault="005960B9" w:rsidP="007E5542">
    <w:pPr>
      <w:pStyle w:val="Pieddepage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F0A3C" w14:textId="77777777" w:rsidR="007C67A6" w:rsidRPr="00BB4566" w:rsidRDefault="007C67A6" w:rsidP="007E554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74DCA" w14:textId="77777777" w:rsidR="005B7359" w:rsidRDefault="005B7359" w:rsidP="004D3D42">
      <w:pPr>
        <w:spacing w:after="0" w:line="240" w:lineRule="auto"/>
      </w:pPr>
    </w:p>
    <w:p w14:paraId="2B7045C8" w14:textId="77777777" w:rsidR="005B7359" w:rsidRDefault="005B7359" w:rsidP="004D3D42">
      <w:pPr>
        <w:spacing w:after="0" w:line="240" w:lineRule="auto"/>
      </w:pPr>
      <w:r>
        <w:separator/>
      </w:r>
    </w:p>
  </w:footnote>
  <w:footnote w:type="continuationSeparator" w:id="0">
    <w:p w14:paraId="497F0405" w14:textId="77777777" w:rsidR="005B7359" w:rsidRDefault="005B7359" w:rsidP="004D3D42">
      <w:pPr>
        <w:spacing w:after="0" w:line="240" w:lineRule="auto"/>
      </w:pPr>
      <w:r>
        <w:continuationSeparator/>
      </w:r>
    </w:p>
    <w:p w14:paraId="28CA21E3" w14:textId="77777777" w:rsidR="005B7359" w:rsidRDefault="005B73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7A97" w14:textId="29118E89" w:rsidR="004A365A" w:rsidRPr="007E5542" w:rsidRDefault="006B01E6" w:rsidP="007E5542">
    <w:pPr>
      <w:pStyle w:val="En-tte"/>
      <w:rPr>
        <w:b/>
        <w:bCs/>
      </w:rPr>
    </w:pPr>
    <w:r>
      <w:rPr>
        <w:b/>
        <w:bCs/>
      </w:rPr>
      <w:fldChar w:fldCharType="begin"/>
    </w:r>
    <w:r>
      <w:rPr>
        <w:b/>
        <w:bCs/>
      </w:rPr>
      <w:instrText xml:space="preserve"> STYLEREF  "Titre Couverture" \l  \* MERGEFORMAT </w:instrText>
    </w:r>
    <w:r>
      <w:rPr>
        <w:b/>
        <w:bCs/>
      </w:rPr>
      <w:fldChar w:fldCharType="separate"/>
    </w:r>
    <w:r w:rsidR="00233991">
      <w:rPr>
        <w:b/>
        <w:bCs/>
        <w:noProof/>
      </w:rPr>
      <w:t>Titre du document</w:t>
    </w:r>
    <w:r>
      <w:rPr>
        <w:b/>
        <w:bCs/>
      </w:rPr>
      <w:fldChar w:fldCharType="end"/>
    </w:r>
  </w:p>
  <w:p w14:paraId="0BB6FBAE" w14:textId="0C3B678B" w:rsidR="004A365A" w:rsidRPr="0031299C" w:rsidRDefault="005B7359" w:rsidP="007E5542">
    <w:pPr>
      <w:pStyle w:val="En-tte"/>
    </w:pPr>
    <w:r>
      <w:fldChar w:fldCharType="begin"/>
    </w:r>
    <w:r>
      <w:instrText xml:space="preserve"> STYLEREF  Sous-titre-Couverture \l  \* MERGEFORMAT </w:instrText>
    </w:r>
    <w:r>
      <w:fldChar w:fldCharType="separate"/>
    </w:r>
    <w:r w:rsidR="00233991">
      <w:rPr>
        <w:noProof/>
      </w:rPr>
      <w:t>Sous-titre du document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50383" w14:textId="3C73892D" w:rsidR="00A97DEE" w:rsidRPr="007E5542" w:rsidRDefault="006B01E6" w:rsidP="007E5542">
    <w:pPr>
      <w:pStyle w:val="En-tte"/>
      <w:rPr>
        <w:b/>
        <w:bCs/>
      </w:rPr>
    </w:pPr>
    <w:r>
      <w:rPr>
        <w:b/>
        <w:bCs/>
      </w:rPr>
      <w:fldChar w:fldCharType="begin"/>
    </w:r>
    <w:r>
      <w:rPr>
        <w:b/>
        <w:bCs/>
      </w:rPr>
      <w:instrText xml:space="preserve"> STYLEREF  "Titre Couverture" \l  \* MERGEFORMAT </w:instrText>
    </w:r>
    <w:r>
      <w:rPr>
        <w:b/>
        <w:bCs/>
      </w:rPr>
      <w:fldChar w:fldCharType="separate"/>
    </w:r>
    <w:r w:rsidR="00233991">
      <w:rPr>
        <w:b/>
        <w:bCs/>
        <w:noProof/>
      </w:rPr>
      <w:t>Titre du document</w:t>
    </w:r>
    <w:r>
      <w:rPr>
        <w:b/>
        <w:bCs/>
      </w:rPr>
      <w:fldChar w:fldCharType="end"/>
    </w:r>
  </w:p>
  <w:p w14:paraId="1739C583" w14:textId="509B6EC5" w:rsidR="009334EA" w:rsidRPr="007E5542" w:rsidRDefault="005B7359" w:rsidP="007E5542">
    <w:pPr>
      <w:pStyle w:val="En-tte"/>
    </w:pPr>
    <w:r>
      <w:fldChar w:fldCharType="begin"/>
    </w:r>
    <w:r>
      <w:instrText xml:space="preserve"> STYLEREF  Sous-titre-Couverture \l  \* MERGEFORMAT </w:instrText>
    </w:r>
    <w:r>
      <w:fldChar w:fldCharType="separate"/>
    </w:r>
    <w:r w:rsidR="00233991">
      <w:rPr>
        <w:noProof/>
      </w:rPr>
      <w:t>Sous-titre du document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E34F0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9800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11C94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EE6C0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17A45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F7EEA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C0B1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9045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D6DB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289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405816"/>
    <w:multiLevelType w:val="multilevel"/>
    <w:tmpl w:val="86B8B1FE"/>
    <w:lvl w:ilvl="0">
      <w:start w:val="1"/>
      <w:numFmt w:val="decimal"/>
      <w:pStyle w:val="Titre1"/>
      <w:lvlText w:val="%1."/>
      <w:lvlJc w:val="left"/>
      <w:pPr>
        <w:ind w:left="360" w:hanging="360"/>
      </w:pPr>
    </w:lvl>
    <w:lvl w:ilvl="1">
      <w:start w:val="1"/>
      <w:numFmt w:val="decimal"/>
      <w:pStyle w:val="Titre2"/>
      <w:lvlText w:val="%1.%2."/>
      <w:lvlJc w:val="left"/>
      <w:pPr>
        <w:ind w:left="792" w:hanging="432"/>
      </w:pPr>
      <w:rPr>
        <w:color w:val="573EEF" w:themeColor="accent2"/>
      </w:rPr>
    </w:lvl>
    <w:lvl w:ilvl="2">
      <w:start w:val="1"/>
      <w:numFmt w:val="decimal"/>
      <w:pStyle w:val="Titre3"/>
      <w:lvlText w:val="%1.%2.%3."/>
      <w:lvlJc w:val="left"/>
      <w:pPr>
        <w:ind w:left="1224" w:hanging="504"/>
      </w:pPr>
      <w:rPr>
        <w:color w:val="573EEF" w:themeColor="accent2"/>
      </w:rPr>
    </w:lvl>
    <w:lvl w:ilvl="3">
      <w:start w:val="1"/>
      <w:numFmt w:val="decimal"/>
      <w:pStyle w:val="Titre4"/>
      <w:lvlText w:val="%1.%2.%3.%4."/>
      <w:lvlJc w:val="left"/>
      <w:pPr>
        <w:ind w:left="1728" w:hanging="648"/>
      </w:pPr>
      <w:rPr>
        <w:color w:val="573EEF" w:themeColor="accent2"/>
      </w:rPr>
    </w:lvl>
    <w:lvl w:ilvl="4">
      <w:start w:val="1"/>
      <w:numFmt w:val="decimal"/>
      <w:pStyle w:val="Titre5"/>
      <w:lvlText w:val="%1.%2.%3.%4.%5."/>
      <w:lvlJc w:val="left"/>
      <w:pPr>
        <w:ind w:left="2232" w:hanging="792"/>
      </w:pPr>
      <w:rPr>
        <w:color w:val="573EEF" w:themeColor="accent2"/>
      </w:rPr>
    </w:lvl>
    <w:lvl w:ilvl="5">
      <w:start w:val="1"/>
      <w:numFmt w:val="decimal"/>
      <w:pStyle w:val="Titre6"/>
      <w:lvlText w:val="%1.%2.%3.%4.%5.%6."/>
      <w:lvlJc w:val="left"/>
      <w:pPr>
        <w:ind w:left="2736" w:hanging="936"/>
      </w:pPr>
      <w:rPr>
        <w:color w:val="573EEF" w:themeColor="accent2"/>
      </w:rPr>
    </w:lvl>
    <w:lvl w:ilvl="6">
      <w:start w:val="1"/>
      <w:numFmt w:val="decimal"/>
      <w:pStyle w:val="Titre7"/>
      <w:lvlText w:val="%1.%2.%3.%4.%5.%6.%7."/>
      <w:lvlJc w:val="left"/>
      <w:pPr>
        <w:ind w:left="3240" w:hanging="1080"/>
      </w:pPr>
      <w:rPr>
        <w:color w:val="573EEF" w:themeColor="accent2"/>
      </w:rPr>
    </w:lvl>
    <w:lvl w:ilvl="7">
      <w:start w:val="1"/>
      <w:numFmt w:val="decimal"/>
      <w:pStyle w:val="Titre8"/>
      <w:lvlText w:val="%1.%2.%3.%4.%5.%6.%7.%8."/>
      <w:lvlJc w:val="left"/>
      <w:pPr>
        <w:ind w:left="3744" w:hanging="1224"/>
      </w:pPr>
      <w:rPr>
        <w:color w:val="573EEF" w:themeColor="accent2"/>
      </w:rPr>
    </w:lvl>
    <w:lvl w:ilvl="8">
      <w:start w:val="1"/>
      <w:numFmt w:val="decimal"/>
      <w:pStyle w:val="Titre9"/>
      <w:lvlText w:val="%1.%2.%3.%4.%5.%6.%7.%8.%9."/>
      <w:lvlJc w:val="left"/>
      <w:pPr>
        <w:ind w:left="4320" w:hanging="1440"/>
      </w:pPr>
      <w:rPr>
        <w:color w:val="573EEF" w:themeColor="accent2"/>
      </w:rPr>
    </w:lvl>
  </w:abstractNum>
  <w:abstractNum w:abstractNumId="11" w15:restartNumberingAfterBreak="0">
    <w:nsid w:val="188A1BDC"/>
    <w:multiLevelType w:val="hybridMultilevel"/>
    <w:tmpl w:val="EE3E53C8"/>
    <w:lvl w:ilvl="0" w:tplc="69B4C020">
      <w:start w:val="1"/>
      <w:numFmt w:val="bullet"/>
      <w:lvlText w:val="à"/>
      <w:lvlJc w:val="left"/>
      <w:pPr>
        <w:ind w:left="720" w:hanging="360"/>
      </w:pPr>
      <w:rPr>
        <w:rFonts w:ascii="Wingdings" w:hAnsi="Wingdings" w:hint="default"/>
        <w:color w:val="573EEF" w:themeColor="accent2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7026B"/>
    <w:multiLevelType w:val="hybridMultilevel"/>
    <w:tmpl w:val="B82C0A8C"/>
    <w:lvl w:ilvl="0" w:tplc="1FC6766E">
      <w:start w:val="1"/>
      <w:numFmt w:val="bullet"/>
      <w:pStyle w:val="Puce3"/>
      <w:lvlText w:val="-"/>
      <w:lvlJc w:val="left"/>
      <w:pPr>
        <w:ind w:left="720" w:hanging="360"/>
      </w:pPr>
      <w:rPr>
        <w:rFonts w:ascii="Verdana" w:hAnsi="Verdana" w:hint="default"/>
        <w:color w:val="573EEF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F9206A"/>
    <w:multiLevelType w:val="multilevel"/>
    <w:tmpl w:val="323C70E8"/>
    <w:lvl w:ilvl="0">
      <w:start w:val="1"/>
      <w:numFmt w:val="bullet"/>
      <w:pStyle w:val="Puce-Accentuation1"/>
      <w:lvlText w:val="→"/>
      <w:lvlJc w:val="left"/>
      <w:pPr>
        <w:tabs>
          <w:tab w:val="num" w:pos="567"/>
        </w:tabs>
        <w:ind w:left="567" w:hanging="539"/>
      </w:pPr>
      <w:rPr>
        <w:rFonts w:ascii="Calibri" w:hAnsi="Calibri" w:hint="default"/>
        <w:b/>
        <w:i w:val="0"/>
        <w:color w:val="573EEF" w:themeColor="accent2"/>
        <w:position w:val="-5"/>
        <w:sz w:val="40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47B70701"/>
    <w:multiLevelType w:val="hybridMultilevel"/>
    <w:tmpl w:val="1C66E6DA"/>
    <w:lvl w:ilvl="0" w:tplc="BDB8B67C">
      <w:start w:val="1"/>
      <w:numFmt w:val="bullet"/>
      <w:pStyle w:val="Listepuces2"/>
      <w:lvlText w:val="-"/>
      <w:lvlJc w:val="left"/>
      <w:pPr>
        <w:ind w:left="720" w:hanging="360"/>
      </w:pPr>
      <w:rPr>
        <w:rFonts w:ascii="Verdana" w:hAnsi="Verdana" w:hint="default"/>
        <w:b/>
        <w:i w:val="0"/>
        <w:color w:val="573EEF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52BE8"/>
    <w:multiLevelType w:val="hybridMultilevel"/>
    <w:tmpl w:val="174AEBA0"/>
    <w:lvl w:ilvl="0" w:tplc="62C80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73EEF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F27D29"/>
    <w:multiLevelType w:val="hybridMultilevel"/>
    <w:tmpl w:val="E6528D02"/>
    <w:lvl w:ilvl="0" w:tplc="95F6A8F8">
      <w:start w:val="1"/>
      <w:numFmt w:val="bullet"/>
      <w:lvlText w:val="à"/>
      <w:lvlJc w:val="left"/>
      <w:pPr>
        <w:ind w:left="720" w:hanging="360"/>
      </w:pPr>
      <w:rPr>
        <w:rFonts w:ascii="Wingdings" w:hAnsi="Wingdings" w:hint="default"/>
        <w:color w:val="573EEF" w:themeColor="accent2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581EA2"/>
    <w:multiLevelType w:val="hybridMultilevel"/>
    <w:tmpl w:val="D21C3BEE"/>
    <w:lvl w:ilvl="0" w:tplc="907EA09E">
      <w:start w:val="1"/>
      <w:numFmt w:val="bullet"/>
      <w:pStyle w:val="Puce1"/>
      <w:lvlText w:val=""/>
      <w:lvlJc w:val="left"/>
      <w:pPr>
        <w:ind w:left="720" w:hanging="360"/>
      </w:pPr>
      <w:rPr>
        <w:rFonts w:ascii="Symbol" w:hAnsi="Symbol" w:hint="default"/>
        <w:color w:val="573EEF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567144"/>
    <w:multiLevelType w:val="hybridMultilevel"/>
    <w:tmpl w:val="0B2CF086"/>
    <w:lvl w:ilvl="0" w:tplc="B82638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73EEF" w:themeColor="accent2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7"/>
  </w:num>
  <w:num w:numId="13">
    <w:abstractNumId w:val="14"/>
  </w:num>
  <w:num w:numId="14">
    <w:abstractNumId w:val="12"/>
  </w:num>
  <w:num w:numId="15">
    <w:abstractNumId w:val="15"/>
  </w:num>
  <w:num w:numId="16">
    <w:abstractNumId w:val="18"/>
  </w:num>
  <w:num w:numId="17">
    <w:abstractNumId w:val="11"/>
  </w:num>
  <w:num w:numId="18">
    <w:abstractNumId w:val="16"/>
  </w:num>
  <w:num w:numId="19">
    <w:abstractNumId w:val="13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9"/>
  <w:hyphenationZone w:val="425"/>
  <w:defaultTableStyle w:val="TABECONOCOM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D42"/>
    <w:rsid w:val="00026604"/>
    <w:rsid w:val="00030513"/>
    <w:rsid w:val="00085039"/>
    <w:rsid w:val="00123347"/>
    <w:rsid w:val="001C0C02"/>
    <w:rsid w:val="001F1774"/>
    <w:rsid w:val="002101F8"/>
    <w:rsid w:val="002102A0"/>
    <w:rsid w:val="00233991"/>
    <w:rsid w:val="00292F48"/>
    <w:rsid w:val="0036083A"/>
    <w:rsid w:val="00370ACC"/>
    <w:rsid w:val="003713E1"/>
    <w:rsid w:val="00381383"/>
    <w:rsid w:val="00391192"/>
    <w:rsid w:val="003F7BBA"/>
    <w:rsid w:val="0042649D"/>
    <w:rsid w:val="00430D06"/>
    <w:rsid w:val="0047195B"/>
    <w:rsid w:val="00471DAF"/>
    <w:rsid w:val="00473BAA"/>
    <w:rsid w:val="004A365A"/>
    <w:rsid w:val="004B6096"/>
    <w:rsid w:val="004B79CE"/>
    <w:rsid w:val="004D3D42"/>
    <w:rsid w:val="005931E4"/>
    <w:rsid w:val="00594B10"/>
    <w:rsid w:val="005960B9"/>
    <w:rsid w:val="005B7359"/>
    <w:rsid w:val="005C2A8A"/>
    <w:rsid w:val="005C2DE7"/>
    <w:rsid w:val="005D34F7"/>
    <w:rsid w:val="0064046B"/>
    <w:rsid w:val="00664040"/>
    <w:rsid w:val="006656CA"/>
    <w:rsid w:val="006A1429"/>
    <w:rsid w:val="006B01E6"/>
    <w:rsid w:val="006F4543"/>
    <w:rsid w:val="00707013"/>
    <w:rsid w:val="00747C99"/>
    <w:rsid w:val="007C67A6"/>
    <w:rsid w:val="007D1556"/>
    <w:rsid w:val="007E5542"/>
    <w:rsid w:val="008056BA"/>
    <w:rsid w:val="00820E79"/>
    <w:rsid w:val="00824740"/>
    <w:rsid w:val="008A7060"/>
    <w:rsid w:val="008D4220"/>
    <w:rsid w:val="009334EA"/>
    <w:rsid w:val="00966161"/>
    <w:rsid w:val="009D7AC3"/>
    <w:rsid w:val="00A1481D"/>
    <w:rsid w:val="00A14AB3"/>
    <w:rsid w:val="00A33760"/>
    <w:rsid w:val="00A97DEE"/>
    <w:rsid w:val="00AA7024"/>
    <w:rsid w:val="00AC5297"/>
    <w:rsid w:val="00AF1B4E"/>
    <w:rsid w:val="00B14818"/>
    <w:rsid w:val="00B539CB"/>
    <w:rsid w:val="00B55AFA"/>
    <w:rsid w:val="00B62607"/>
    <w:rsid w:val="00B774E8"/>
    <w:rsid w:val="00B92627"/>
    <w:rsid w:val="00BA2D4C"/>
    <w:rsid w:val="00BE43C8"/>
    <w:rsid w:val="00BF4ECE"/>
    <w:rsid w:val="00C12646"/>
    <w:rsid w:val="00C16F65"/>
    <w:rsid w:val="00C20D3B"/>
    <w:rsid w:val="00C22A4A"/>
    <w:rsid w:val="00C750D2"/>
    <w:rsid w:val="00CA0331"/>
    <w:rsid w:val="00CA0D24"/>
    <w:rsid w:val="00CE0A4F"/>
    <w:rsid w:val="00D20D26"/>
    <w:rsid w:val="00D21D46"/>
    <w:rsid w:val="00D45968"/>
    <w:rsid w:val="00DC62CF"/>
    <w:rsid w:val="00DF2F9F"/>
    <w:rsid w:val="00E17A17"/>
    <w:rsid w:val="00E26A1A"/>
    <w:rsid w:val="00E34F3D"/>
    <w:rsid w:val="00E439C2"/>
    <w:rsid w:val="00EF0C0C"/>
    <w:rsid w:val="00FB4A2A"/>
    <w:rsid w:val="00FC4995"/>
    <w:rsid w:val="00FF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469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54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6BA"/>
    <w:rPr>
      <w:sz w:val="20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47195B"/>
    <w:pPr>
      <w:numPr>
        <w:numId w:val="11"/>
      </w:numPr>
      <w:spacing w:before="480"/>
      <w:ind w:left="567" w:hanging="567"/>
      <w:outlineLvl w:val="0"/>
    </w:pPr>
    <w:rPr>
      <w:color w:val="573EEF" w:themeColor="accent2"/>
      <w:sz w:val="36"/>
      <w:szCs w:val="36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47195B"/>
    <w:pPr>
      <w:numPr>
        <w:ilvl w:val="1"/>
        <w:numId w:val="11"/>
      </w:numPr>
      <w:spacing w:before="240"/>
      <w:ind w:left="709" w:hanging="709"/>
      <w:outlineLvl w:val="1"/>
    </w:pPr>
    <w:rPr>
      <w:b/>
      <w:bCs/>
      <w:color w:val="3E0D81" w:themeColor="accent1"/>
      <w:sz w:val="28"/>
      <w:szCs w:val="28"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47195B"/>
    <w:pPr>
      <w:numPr>
        <w:ilvl w:val="2"/>
        <w:numId w:val="11"/>
      </w:numPr>
      <w:spacing w:before="240"/>
      <w:ind w:left="851" w:hanging="851"/>
      <w:outlineLvl w:val="2"/>
    </w:pPr>
    <w:rPr>
      <w:b/>
      <w:bCs/>
      <w:color w:val="3E0D81" w:themeColor="accent1"/>
      <w:sz w:val="24"/>
      <w:szCs w:val="24"/>
    </w:rPr>
  </w:style>
  <w:style w:type="paragraph" w:styleId="Titre4">
    <w:name w:val="heading 4"/>
    <w:basedOn w:val="Paragraphedeliste"/>
    <w:next w:val="Normal"/>
    <w:link w:val="Titre4Car"/>
    <w:uiPriority w:val="9"/>
    <w:unhideWhenUsed/>
    <w:qFormat/>
    <w:rsid w:val="0047195B"/>
    <w:pPr>
      <w:numPr>
        <w:ilvl w:val="3"/>
        <w:numId w:val="11"/>
      </w:numPr>
      <w:spacing w:before="240"/>
      <w:ind w:left="992" w:hanging="992"/>
      <w:outlineLvl w:val="3"/>
    </w:pPr>
    <w:rPr>
      <w:b/>
      <w:bCs/>
      <w:color w:val="3E0D81" w:themeColor="accent1"/>
      <w:sz w:val="22"/>
    </w:rPr>
  </w:style>
  <w:style w:type="paragraph" w:styleId="Titre5">
    <w:name w:val="heading 5"/>
    <w:basedOn w:val="Paragraphedeliste"/>
    <w:next w:val="Normal"/>
    <w:link w:val="Titre5Car"/>
    <w:uiPriority w:val="9"/>
    <w:unhideWhenUsed/>
    <w:qFormat/>
    <w:rsid w:val="0047195B"/>
    <w:pPr>
      <w:numPr>
        <w:ilvl w:val="4"/>
        <w:numId w:val="11"/>
      </w:numPr>
      <w:spacing w:before="240"/>
      <w:ind w:left="1134" w:hanging="1134"/>
      <w:outlineLvl w:val="4"/>
    </w:pPr>
    <w:rPr>
      <w:b/>
      <w:bCs/>
      <w:color w:val="3E0D81" w:themeColor="accent1"/>
    </w:rPr>
  </w:style>
  <w:style w:type="paragraph" w:styleId="Titre6">
    <w:name w:val="heading 6"/>
    <w:basedOn w:val="Paragraphedeliste"/>
    <w:next w:val="Normal"/>
    <w:link w:val="Titre6Car"/>
    <w:uiPriority w:val="9"/>
    <w:unhideWhenUsed/>
    <w:qFormat/>
    <w:rsid w:val="0047195B"/>
    <w:pPr>
      <w:numPr>
        <w:ilvl w:val="5"/>
        <w:numId w:val="11"/>
      </w:numPr>
      <w:spacing w:before="240"/>
      <w:ind w:left="1276" w:hanging="1276"/>
      <w:outlineLvl w:val="5"/>
    </w:pPr>
    <w:rPr>
      <w:color w:val="3E0D81" w:themeColor="accent1"/>
    </w:rPr>
  </w:style>
  <w:style w:type="paragraph" w:styleId="Titre7">
    <w:name w:val="heading 7"/>
    <w:basedOn w:val="Paragraphedeliste"/>
    <w:next w:val="Normal"/>
    <w:link w:val="Titre7Car"/>
    <w:uiPriority w:val="9"/>
    <w:unhideWhenUsed/>
    <w:qFormat/>
    <w:rsid w:val="0047195B"/>
    <w:pPr>
      <w:numPr>
        <w:ilvl w:val="6"/>
        <w:numId w:val="11"/>
      </w:numPr>
      <w:spacing w:before="240"/>
      <w:ind w:left="1418" w:hanging="1418"/>
      <w:outlineLvl w:val="6"/>
    </w:pPr>
    <w:rPr>
      <w:i/>
      <w:iCs/>
      <w:color w:val="3E0D81" w:themeColor="accent1"/>
    </w:rPr>
  </w:style>
  <w:style w:type="paragraph" w:styleId="Titre8">
    <w:name w:val="heading 8"/>
    <w:basedOn w:val="Paragraphedeliste"/>
    <w:next w:val="Normal"/>
    <w:link w:val="Titre8Car"/>
    <w:uiPriority w:val="9"/>
    <w:unhideWhenUsed/>
    <w:qFormat/>
    <w:rsid w:val="0047195B"/>
    <w:pPr>
      <w:numPr>
        <w:ilvl w:val="7"/>
        <w:numId w:val="11"/>
      </w:numPr>
      <w:spacing w:before="240"/>
      <w:ind w:left="1559" w:hanging="1559"/>
      <w:outlineLvl w:val="7"/>
    </w:pPr>
    <w:rPr>
      <w:color w:val="3E0D81" w:themeColor="accent1"/>
      <w:u w:val="single"/>
    </w:rPr>
  </w:style>
  <w:style w:type="paragraph" w:styleId="Titre9">
    <w:name w:val="heading 9"/>
    <w:basedOn w:val="Paragraphedeliste"/>
    <w:next w:val="Normal"/>
    <w:link w:val="Titre9Car"/>
    <w:uiPriority w:val="9"/>
    <w:unhideWhenUsed/>
    <w:qFormat/>
    <w:rsid w:val="0047195B"/>
    <w:pPr>
      <w:numPr>
        <w:ilvl w:val="8"/>
        <w:numId w:val="11"/>
      </w:numPr>
      <w:spacing w:before="240"/>
      <w:ind w:left="1701" w:hanging="1701"/>
      <w:outlineLvl w:val="8"/>
    </w:pPr>
    <w:rPr>
      <w:i/>
      <w:color w:val="3E0D81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E5542"/>
    <w:pPr>
      <w:tabs>
        <w:tab w:val="center" w:pos="4536"/>
        <w:tab w:val="right" w:pos="9072"/>
      </w:tabs>
      <w:spacing w:after="0" w:line="240" w:lineRule="auto"/>
    </w:pPr>
    <w:rPr>
      <w:caps/>
      <w:color w:val="484848" w:themeColor="text2"/>
      <w:sz w:val="16"/>
      <w:szCs w:val="16"/>
    </w:rPr>
  </w:style>
  <w:style w:type="character" w:customStyle="1" w:styleId="En-tteCar">
    <w:name w:val="En-tête Car"/>
    <w:basedOn w:val="Policepardfaut"/>
    <w:link w:val="En-tte"/>
    <w:uiPriority w:val="99"/>
    <w:rsid w:val="007E5542"/>
    <w:rPr>
      <w:caps/>
      <w:color w:val="484848" w:themeColor="text2"/>
      <w:sz w:val="16"/>
      <w:szCs w:val="16"/>
    </w:rPr>
  </w:style>
  <w:style w:type="paragraph" w:styleId="Pieddepage">
    <w:name w:val="footer"/>
    <w:basedOn w:val="Normal"/>
    <w:link w:val="PieddepageCar"/>
    <w:uiPriority w:val="54"/>
    <w:unhideWhenUsed/>
    <w:rsid w:val="007E5542"/>
    <w:pPr>
      <w:tabs>
        <w:tab w:val="center" w:pos="4536"/>
        <w:tab w:val="right" w:pos="9072"/>
      </w:tabs>
      <w:spacing w:after="0" w:line="240" w:lineRule="auto"/>
    </w:pPr>
    <w:rPr>
      <w:rFonts w:cstheme="minorHAnsi"/>
      <w:caps/>
      <w:color w:val="484848" w:themeColor="text2"/>
      <w:sz w:val="16"/>
      <w:szCs w:val="16"/>
    </w:rPr>
  </w:style>
  <w:style w:type="character" w:customStyle="1" w:styleId="PieddepageCar">
    <w:name w:val="Pied de page Car"/>
    <w:basedOn w:val="Policepardfaut"/>
    <w:link w:val="Pieddepage"/>
    <w:uiPriority w:val="54"/>
    <w:rsid w:val="007E5542"/>
    <w:rPr>
      <w:rFonts w:cstheme="minorHAnsi"/>
      <w:caps/>
      <w:color w:val="484848" w:themeColor="text2"/>
      <w:sz w:val="16"/>
      <w:szCs w:val="16"/>
    </w:rPr>
  </w:style>
  <w:style w:type="paragraph" w:customStyle="1" w:styleId="TitreCouverture">
    <w:name w:val="Titre Couverture"/>
    <w:basedOn w:val="Normal"/>
    <w:qFormat/>
    <w:rsid w:val="00370ACC"/>
    <w:rPr>
      <w:b/>
      <w:bCs/>
      <w:caps/>
      <w:noProof/>
      <w:color w:val="FFFFFF" w:themeColor="background1"/>
      <w:sz w:val="92"/>
      <w:szCs w:val="92"/>
    </w:rPr>
  </w:style>
  <w:style w:type="paragraph" w:customStyle="1" w:styleId="Sous-titre-Couverture">
    <w:name w:val="Sous-titre-Couverture"/>
    <w:basedOn w:val="Normal"/>
    <w:qFormat/>
    <w:rsid w:val="002102A0"/>
    <w:rPr>
      <w:color w:val="FFFFFF" w:themeColor="background1"/>
      <w:sz w:val="52"/>
      <w:szCs w:val="52"/>
    </w:rPr>
  </w:style>
  <w:style w:type="paragraph" w:customStyle="1" w:styleId="Nomduclient">
    <w:name w:val="Nom du client"/>
    <w:basedOn w:val="Sous-titresurlign-Couverture"/>
    <w:qFormat/>
    <w:rsid w:val="00824740"/>
    <w:pPr>
      <w:ind w:left="0"/>
    </w:pPr>
  </w:style>
  <w:style w:type="paragraph" w:styleId="Date">
    <w:name w:val="Date"/>
    <w:basedOn w:val="Normal"/>
    <w:next w:val="Normal"/>
    <w:link w:val="DateCar"/>
    <w:uiPriority w:val="99"/>
    <w:unhideWhenUsed/>
    <w:rsid w:val="00370ACC"/>
    <w:pPr>
      <w:spacing w:after="4440"/>
    </w:pPr>
    <w:rPr>
      <w:b/>
      <w:bCs/>
      <w:caps/>
      <w:color w:val="FFFFFF" w:themeColor="background1"/>
      <w:sz w:val="28"/>
      <w:szCs w:val="28"/>
    </w:rPr>
  </w:style>
  <w:style w:type="character" w:customStyle="1" w:styleId="DateCar">
    <w:name w:val="Date Car"/>
    <w:basedOn w:val="Policepardfaut"/>
    <w:link w:val="Date"/>
    <w:uiPriority w:val="99"/>
    <w:rsid w:val="00370ACC"/>
    <w:rPr>
      <w:b/>
      <w:bCs/>
      <w:caps/>
      <w:color w:val="FFFFFF" w:themeColor="background1"/>
      <w:sz w:val="28"/>
      <w:szCs w:val="28"/>
    </w:rPr>
  </w:style>
  <w:style w:type="paragraph" w:customStyle="1" w:styleId="Criteredediffusion">
    <w:name w:val="Critere de diffusion"/>
    <w:basedOn w:val="Normal"/>
    <w:qFormat/>
    <w:rsid w:val="00A97DEE"/>
    <w:rPr>
      <w:b/>
      <w:bCs/>
      <w:caps/>
      <w:color w:val="F9D957" w:themeColor="accent6"/>
    </w:rPr>
  </w:style>
  <w:style w:type="paragraph" w:customStyle="1" w:styleId="Refrence">
    <w:name w:val="Reférence"/>
    <w:basedOn w:val="Normal"/>
    <w:qFormat/>
    <w:rsid w:val="00370ACC"/>
    <w:rPr>
      <w:b/>
      <w:bCs/>
      <w:color w:val="FFFFFF" w:themeColor="background1"/>
    </w:rPr>
  </w:style>
  <w:style w:type="paragraph" w:customStyle="1" w:styleId="TitreMedium">
    <w:name w:val="Titre Medium"/>
    <w:basedOn w:val="Normal"/>
    <w:qFormat/>
    <w:rsid w:val="005D34F7"/>
    <w:rPr>
      <w:b/>
      <w:bCs/>
      <w:color w:val="573EEF" w:themeColor="accent2"/>
      <w:sz w:val="40"/>
      <w:szCs w:val="40"/>
    </w:rPr>
  </w:style>
  <w:style w:type="character" w:customStyle="1" w:styleId="Titre1Car">
    <w:name w:val="Titre 1 Car"/>
    <w:basedOn w:val="Policepardfaut"/>
    <w:link w:val="Titre1"/>
    <w:uiPriority w:val="9"/>
    <w:rsid w:val="0047195B"/>
    <w:rPr>
      <w:color w:val="573EEF" w:themeColor="accent2"/>
      <w:sz w:val="36"/>
      <w:szCs w:val="36"/>
    </w:rPr>
  </w:style>
  <w:style w:type="paragraph" w:styleId="En-ttedetabledesmatires">
    <w:name w:val="TOC Heading"/>
    <w:basedOn w:val="Normal"/>
    <w:next w:val="Normal"/>
    <w:uiPriority w:val="39"/>
    <w:unhideWhenUsed/>
    <w:qFormat/>
    <w:rsid w:val="00C750D2"/>
    <w:pPr>
      <w:spacing w:after="1000"/>
    </w:pPr>
    <w:rPr>
      <w:b/>
      <w:bCs/>
      <w:caps/>
      <w:color w:val="3E0D81" w:themeColor="accent1"/>
      <w:sz w:val="92"/>
      <w:szCs w:val="92"/>
    </w:rPr>
  </w:style>
  <w:style w:type="table" w:styleId="Grilledutableau">
    <w:name w:val="Table Grid"/>
    <w:basedOn w:val="TableauNormal"/>
    <w:uiPriority w:val="39"/>
    <w:rsid w:val="00C22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-Contact">
    <w:name w:val="Tab-Contact"/>
    <w:basedOn w:val="TableauNormal"/>
    <w:uiPriority w:val="99"/>
    <w:rsid w:val="00C22A4A"/>
    <w:pPr>
      <w:spacing w:after="0" w:line="240" w:lineRule="auto"/>
    </w:pPr>
    <w:rPr>
      <w:sz w:val="20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background1" w:themeFillShade="F2"/>
      <w:tcMar>
        <w:top w:w="113" w:type="dxa"/>
        <w:bottom w:w="113" w:type="dxa"/>
      </w:tcMar>
    </w:tcPr>
    <w:tblStylePr w:type="firstRow">
      <w:rPr>
        <w:rFonts w:asciiTheme="majorHAnsi" w:hAnsiTheme="majorHAnsi"/>
        <w:b/>
        <w:i w:val="0"/>
        <w:caps/>
        <w:smallCaps w:val="0"/>
        <w:strike w:val="0"/>
        <w:dstrike w:val="0"/>
        <w:vanish w:val="0"/>
        <w:color w:val="FFFFFF" w:themeColor="background1"/>
        <w:sz w:val="20"/>
        <w:vertAlign w:val="baseline"/>
      </w:rPr>
      <w:tblPr/>
      <w:tcPr>
        <w:shd w:val="clear" w:color="auto" w:fill="573EEF" w:themeFill="accent2"/>
      </w:tcPr>
    </w:tblStylePr>
  </w:style>
  <w:style w:type="paragraph" w:customStyle="1" w:styleId="Chiffre-Titredesection">
    <w:name w:val="Chiffre-Titre de section"/>
    <w:basedOn w:val="Normal"/>
    <w:next w:val="Titredesection"/>
    <w:qFormat/>
    <w:rsid w:val="00EF0C0C"/>
    <w:pPr>
      <w:pageBreakBefore/>
    </w:pPr>
    <w:rPr>
      <w:b/>
      <w:bCs/>
      <w:color w:val="FF997F" w:themeColor="accent5"/>
      <w:sz w:val="220"/>
      <w:szCs w:val="220"/>
    </w:rPr>
  </w:style>
  <w:style w:type="paragraph" w:customStyle="1" w:styleId="Titredesection">
    <w:name w:val="Titre de section"/>
    <w:basedOn w:val="Normal"/>
    <w:next w:val="Normal"/>
    <w:qFormat/>
    <w:rsid w:val="00430D06"/>
    <w:rPr>
      <w:b/>
      <w:bCs/>
      <w:color w:val="573EEF" w:themeColor="accent2"/>
      <w:sz w:val="96"/>
      <w:szCs w:val="96"/>
    </w:rPr>
  </w:style>
  <w:style w:type="paragraph" w:styleId="Paragraphedeliste">
    <w:name w:val="List Paragraph"/>
    <w:basedOn w:val="Normal"/>
    <w:uiPriority w:val="34"/>
    <w:qFormat/>
    <w:rsid w:val="00EF0C0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47195B"/>
    <w:rPr>
      <w:b/>
      <w:bCs/>
      <w:color w:val="3E0D81" w:themeColor="accent1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47195B"/>
    <w:rPr>
      <w:b/>
      <w:bCs/>
      <w:color w:val="3E0D81" w:themeColor="accent1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47195B"/>
    <w:rPr>
      <w:b/>
      <w:bCs/>
      <w:color w:val="3E0D81" w:themeColor="accent1"/>
    </w:rPr>
  </w:style>
  <w:style w:type="character" w:customStyle="1" w:styleId="Titre5Car">
    <w:name w:val="Titre 5 Car"/>
    <w:basedOn w:val="Policepardfaut"/>
    <w:link w:val="Titre5"/>
    <w:uiPriority w:val="9"/>
    <w:rsid w:val="0047195B"/>
    <w:rPr>
      <w:b/>
      <w:bCs/>
      <w:color w:val="3E0D81" w:themeColor="accent1"/>
      <w:sz w:val="20"/>
    </w:rPr>
  </w:style>
  <w:style w:type="character" w:customStyle="1" w:styleId="Titre6Car">
    <w:name w:val="Titre 6 Car"/>
    <w:basedOn w:val="Policepardfaut"/>
    <w:link w:val="Titre6"/>
    <w:uiPriority w:val="9"/>
    <w:rsid w:val="0047195B"/>
    <w:rPr>
      <w:color w:val="3E0D81" w:themeColor="accent1"/>
      <w:sz w:val="20"/>
    </w:rPr>
  </w:style>
  <w:style w:type="character" w:customStyle="1" w:styleId="Titre7Car">
    <w:name w:val="Titre 7 Car"/>
    <w:basedOn w:val="Policepardfaut"/>
    <w:link w:val="Titre7"/>
    <w:uiPriority w:val="9"/>
    <w:rsid w:val="0047195B"/>
    <w:rPr>
      <w:i/>
      <w:iCs/>
      <w:color w:val="3E0D81" w:themeColor="accent1"/>
      <w:sz w:val="20"/>
    </w:rPr>
  </w:style>
  <w:style w:type="character" w:customStyle="1" w:styleId="Titre8Car">
    <w:name w:val="Titre 8 Car"/>
    <w:basedOn w:val="Policepardfaut"/>
    <w:link w:val="Titre8"/>
    <w:uiPriority w:val="9"/>
    <w:rsid w:val="0047195B"/>
    <w:rPr>
      <w:color w:val="3E0D81" w:themeColor="accent1"/>
      <w:sz w:val="20"/>
      <w:u w:val="single"/>
    </w:rPr>
  </w:style>
  <w:style w:type="character" w:customStyle="1" w:styleId="Titre9Car">
    <w:name w:val="Titre 9 Car"/>
    <w:basedOn w:val="Policepardfaut"/>
    <w:link w:val="Titre9"/>
    <w:uiPriority w:val="9"/>
    <w:rsid w:val="0047195B"/>
    <w:rPr>
      <w:i/>
      <w:color w:val="3E0D81" w:themeColor="accent1"/>
      <w:sz w:val="20"/>
    </w:rPr>
  </w:style>
  <w:style w:type="paragraph" w:customStyle="1" w:styleId="Puce1">
    <w:name w:val="Puce 1"/>
    <w:basedOn w:val="Paragraphedeliste"/>
    <w:next w:val="Normal"/>
    <w:qFormat/>
    <w:rsid w:val="0047195B"/>
    <w:pPr>
      <w:numPr>
        <w:numId w:val="12"/>
      </w:numPr>
      <w:spacing w:after="120"/>
      <w:ind w:left="142" w:hanging="142"/>
      <w:contextualSpacing w:val="0"/>
    </w:pPr>
    <w:rPr>
      <w:lang w:val="en-GB"/>
    </w:rPr>
  </w:style>
  <w:style w:type="paragraph" w:styleId="Listepuces2">
    <w:name w:val="List Bullet 2"/>
    <w:basedOn w:val="Normal"/>
    <w:uiPriority w:val="99"/>
    <w:unhideWhenUsed/>
    <w:rsid w:val="00D21D46"/>
    <w:pPr>
      <w:numPr>
        <w:numId w:val="13"/>
      </w:numPr>
      <w:contextualSpacing/>
    </w:pPr>
  </w:style>
  <w:style w:type="paragraph" w:customStyle="1" w:styleId="Puce2">
    <w:name w:val="Puce 2"/>
    <w:basedOn w:val="Listepuces2"/>
    <w:qFormat/>
    <w:rsid w:val="0047195B"/>
    <w:pPr>
      <w:spacing w:after="120"/>
      <w:ind w:left="284" w:hanging="142"/>
      <w:contextualSpacing w:val="0"/>
    </w:pPr>
    <w:rPr>
      <w:lang w:val="en-GB"/>
    </w:rPr>
  </w:style>
  <w:style w:type="paragraph" w:customStyle="1" w:styleId="Puce3">
    <w:name w:val="Puce 3"/>
    <w:basedOn w:val="Paragraphedeliste"/>
    <w:qFormat/>
    <w:rsid w:val="0047195B"/>
    <w:pPr>
      <w:numPr>
        <w:numId w:val="14"/>
      </w:numPr>
      <w:spacing w:after="120"/>
      <w:ind w:left="426" w:hanging="142"/>
      <w:contextualSpacing w:val="0"/>
    </w:pPr>
  </w:style>
  <w:style w:type="character" w:customStyle="1" w:styleId="Puce-Accentuation1Car">
    <w:name w:val="Puce - Accentuation 1 Car"/>
    <w:basedOn w:val="Policepardfaut"/>
    <w:link w:val="Puce-Accentuation1"/>
    <w:uiPriority w:val="7"/>
    <w:rsid w:val="00D21D46"/>
  </w:style>
  <w:style w:type="paragraph" w:customStyle="1" w:styleId="Puce-Accentuation1">
    <w:name w:val="Puce - Accentuation 1"/>
    <w:basedOn w:val="Normal"/>
    <w:link w:val="Puce-Accentuation1Car"/>
    <w:uiPriority w:val="7"/>
    <w:qFormat/>
    <w:rsid w:val="00D21D46"/>
    <w:pPr>
      <w:numPr>
        <w:numId w:val="19"/>
      </w:numPr>
      <w:spacing w:before="300" w:after="300"/>
    </w:pPr>
    <w:rPr>
      <w:sz w:val="22"/>
    </w:rPr>
  </w:style>
  <w:style w:type="table" w:customStyle="1" w:styleId="Tab-Eco">
    <w:name w:val="Tab-Eco"/>
    <w:basedOn w:val="TableauNormal"/>
    <w:uiPriority w:val="99"/>
    <w:rsid w:val="00A14AB3"/>
    <w:pPr>
      <w:spacing w:after="0" w:line="240" w:lineRule="auto"/>
    </w:pPr>
    <w:rPr>
      <w:sz w:val="20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background1" w:themeFillShade="F2"/>
      <w:tcMar>
        <w:top w:w="113" w:type="dxa"/>
        <w:bottom w:w="113" w:type="dxa"/>
      </w:tcMar>
      <w:vAlign w:val="center"/>
    </w:tcPr>
    <w:tblStylePr w:type="firstRow">
      <w:rPr>
        <w:rFonts w:ascii="Arial" w:hAnsi="Arial"/>
        <w:b/>
        <w:i w:val="0"/>
        <w:caps/>
        <w:smallCaps w:val="0"/>
        <w:strike w:val="0"/>
        <w:dstrike w:val="0"/>
        <w:vanish w:val="0"/>
        <w:color w:val="FFFFFF" w:themeColor="background1"/>
        <w:sz w:val="20"/>
        <w:vertAlign w:val="baseline"/>
      </w:rPr>
      <w:tblPr/>
      <w:tcPr>
        <w:shd w:val="clear" w:color="auto" w:fill="573EEF" w:themeFill="accent2"/>
      </w:tcPr>
    </w:tblStylePr>
    <w:tblStylePr w:type="lastRow">
      <w:rPr>
        <w:b/>
        <w:color w:val="FFFFFF" w:themeColor="background1"/>
      </w:rPr>
      <w:tblPr/>
      <w:tcPr>
        <w:shd w:val="clear" w:color="auto" w:fill="573EEF" w:themeFill="accent2"/>
      </w:tcPr>
    </w:tblStylePr>
    <w:tblStylePr w:type="firstCol">
      <w:rPr>
        <w:color w:val="FFFFFF" w:themeColor="background1"/>
      </w:rPr>
      <w:tblPr/>
      <w:tcPr>
        <w:shd w:val="clear" w:color="auto" w:fill="3E0D81" w:themeFill="accent1"/>
      </w:tcPr>
    </w:tblStylePr>
    <w:tblStylePr w:type="lastCol">
      <w:tblPr/>
      <w:tcPr>
        <w:shd w:val="clear" w:color="auto" w:fill="F9D957" w:themeFill="accent6"/>
      </w:tcPr>
    </w:tblStylePr>
  </w:style>
  <w:style w:type="paragraph" w:styleId="Lgende">
    <w:name w:val="caption"/>
    <w:basedOn w:val="Normal"/>
    <w:next w:val="Normal"/>
    <w:uiPriority w:val="35"/>
    <w:unhideWhenUsed/>
    <w:qFormat/>
    <w:rsid w:val="00085039"/>
    <w:pPr>
      <w:spacing w:before="80" w:after="80"/>
    </w:pPr>
    <w:rPr>
      <w:i/>
      <w:iCs/>
      <w:sz w:val="18"/>
      <w:szCs w:val="18"/>
    </w:rPr>
  </w:style>
  <w:style w:type="paragraph" w:customStyle="1" w:styleId="Titretableau">
    <w:name w:val="Titre tableau"/>
    <w:basedOn w:val="Normal"/>
    <w:qFormat/>
    <w:rsid w:val="002101F8"/>
    <w:pPr>
      <w:spacing w:before="240"/>
    </w:pPr>
    <w:rPr>
      <w:b/>
      <w:bCs/>
      <w:color w:val="3E0D81" w:themeColor="accent1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A7024"/>
    <w:pPr>
      <w:spacing w:after="0" w:line="240" w:lineRule="auto"/>
    </w:pPr>
    <w:rPr>
      <w:sz w:val="18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AA7024"/>
    <w:rPr>
      <w:sz w:val="18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AA7024"/>
    <w:rPr>
      <w:vertAlign w:val="superscript"/>
    </w:rPr>
  </w:style>
  <w:style w:type="paragraph" w:styleId="Signature">
    <w:name w:val="Signature"/>
    <w:basedOn w:val="Normal"/>
    <w:link w:val="SignatureCar"/>
    <w:uiPriority w:val="99"/>
    <w:unhideWhenUsed/>
    <w:rsid w:val="00AA7024"/>
    <w:pPr>
      <w:spacing w:after="0" w:line="240" w:lineRule="auto"/>
    </w:pPr>
    <w:rPr>
      <w:b/>
      <w:bCs/>
      <w:color w:val="3E0D81" w:themeColor="accent1"/>
    </w:rPr>
  </w:style>
  <w:style w:type="character" w:customStyle="1" w:styleId="SignatureCar">
    <w:name w:val="Signature Car"/>
    <w:basedOn w:val="Policepardfaut"/>
    <w:link w:val="Signature"/>
    <w:uiPriority w:val="99"/>
    <w:rsid w:val="00AA7024"/>
    <w:rPr>
      <w:b/>
      <w:bCs/>
      <w:color w:val="3E0D81" w:themeColor="accent1"/>
      <w:sz w:val="20"/>
    </w:rPr>
  </w:style>
  <w:style w:type="character" w:styleId="Lienhypertexte">
    <w:name w:val="Hyperlink"/>
    <w:basedOn w:val="Policepardfaut"/>
    <w:uiPriority w:val="99"/>
    <w:unhideWhenUsed/>
    <w:rsid w:val="00AA7024"/>
    <w:rPr>
      <w:color w:val="3E0D81" w:themeColor="accent1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A7024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AA7024"/>
    <w:rPr>
      <w:color w:val="573EEF" w:themeColor="accent2"/>
      <w:u w:val="single"/>
    </w:rPr>
  </w:style>
  <w:style w:type="paragraph" w:styleId="Citation">
    <w:name w:val="Quote"/>
    <w:basedOn w:val="Normal"/>
    <w:next w:val="Normal"/>
    <w:link w:val="CitationCar"/>
    <w:uiPriority w:val="29"/>
    <w:qFormat/>
    <w:rsid w:val="00AA7024"/>
    <w:rPr>
      <w:color w:val="573EEF" w:themeColor="accent2"/>
      <w:sz w:val="24"/>
      <w:szCs w:val="28"/>
    </w:rPr>
  </w:style>
  <w:style w:type="character" w:customStyle="1" w:styleId="CitationCar">
    <w:name w:val="Citation Car"/>
    <w:basedOn w:val="Policepardfaut"/>
    <w:link w:val="Citation"/>
    <w:uiPriority w:val="29"/>
    <w:rsid w:val="00AA7024"/>
    <w:rPr>
      <w:color w:val="573EEF" w:themeColor="accent2"/>
      <w:sz w:val="24"/>
      <w:szCs w:val="28"/>
    </w:rPr>
  </w:style>
  <w:style w:type="paragraph" w:styleId="TM1">
    <w:name w:val="toc 1"/>
    <w:basedOn w:val="Normal"/>
    <w:next w:val="Normal"/>
    <w:autoRedefine/>
    <w:uiPriority w:val="39"/>
    <w:unhideWhenUsed/>
    <w:rsid w:val="00AC5297"/>
    <w:pPr>
      <w:tabs>
        <w:tab w:val="right" w:pos="9072"/>
      </w:tabs>
      <w:spacing w:after="100"/>
      <w:ind w:left="426" w:hanging="426"/>
    </w:pPr>
    <w:rPr>
      <w:b/>
      <w:bCs/>
      <w:noProof/>
      <w:color w:val="573EEF" w:themeColor="accent2"/>
      <w:sz w:val="40"/>
      <w:szCs w:val="40"/>
    </w:rPr>
  </w:style>
  <w:style w:type="paragraph" w:styleId="TM2">
    <w:name w:val="toc 2"/>
    <w:basedOn w:val="Normal"/>
    <w:next w:val="Normal"/>
    <w:autoRedefine/>
    <w:uiPriority w:val="39"/>
    <w:unhideWhenUsed/>
    <w:rsid w:val="00C750D2"/>
    <w:pPr>
      <w:tabs>
        <w:tab w:val="right" w:pos="9072"/>
      </w:tabs>
      <w:spacing w:before="100" w:after="100"/>
      <w:ind w:left="992" w:hanging="567"/>
    </w:pPr>
    <w:rPr>
      <w:b/>
      <w:bCs/>
      <w:noProof/>
      <w:color w:val="3E0D81" w:themeColor="accent1"/>
      <w:sz w:val="24"/>
      <w:szCs w:val="24"/>
    </w:rPr>
  </w:style>
  <w:style w:type="paragraph" w:styleId="TM3">
    <w:name w:val="toc 3"/>
    <w:basedOn w:val="Normal"/>
    <w:next w:val="Normal"/>
    <w:autoRedefine/>
    <w:uiPriority w:val="39"/>
    <w:unhideWhenUsed/>
    <w:rsid w:val="00C750D2"/>
    <w:pPr>
      <w:tabs>
        <w:tab w:val="right" w:pos="9072"/>
      </w:tabs>
      <w:spacing w:before="100" w:after="200"/>
      <w:ind w:left="992" w:hanging="567"/>
      <w:contextualSpacing/>
    </w:pPr>
    <w:rPr>
      <w:noProof/>
    </w:rPr>
  </w:style>
  <w:style w:type="paragraph" w:customStyle="1" w:styleId="Sous-titresurlign-Couverture">
    <w:name w:val="Sous-titre surligné - Couverture"/>
    <w:next w:val="Normal"/>
    <w:link w:val="Sous-titresurlign-CouvertureCar"/>
    <w:uiPriority w:val="1"/>
    <w:qFormat/>
    <w:rsid w:val="00824740"/>
    <w:pPr>
      <w:spacing w:after="0" w:line="240" w:lineRule="auto"/>
      <w:ind w:left="142"/>
    </w:pPr>
    <w:rPr>
      <w:b/>
      <w:caps/>
      <w:color w:val="FFFFFF" w:themeColor="background1"/>
      <w:spacing w:val="60"/>
      <w:sz w:val="32"/>
    </w:rPr>
  </w:style>
  <w:style w:type="character" w:customStyle="1" w:styleId="Sous-titresurlign-CouvertureCar">
    <w:name w:val="Sous-titre surligné - Couverture Car"/>
    <w:basedOn w:val="Policepardfaut"/>
    <w:link w:val="Sous-titresurlign-Couverture"/>
    <w:uiPriority w:val="1"/>
    <w:rsid w:val="00824740"/>
    <w:rPr>
      <w:b/>
      <w:caps/>
      <w:color w:val="FFFFFF" w:themeColor="background1"/>
      <w:spacing w:val="60"/>
      <w:sz w:val="32"/>
    </w:rPr>
  </w:style>
  <w:style w:type="paragraph" w:customStyle="1" w:styleId="Textetableau">
    <w:name w:val="Texte tableau"/>
    <w:basedOn w:val="Normal"/>
    <w:uiPriority w:val="7"/>
    <w:rsid w:val="00C750D2"/>
    <w:pPr>
      <w:keepLines/>
      <w:suppressAutoHyphens/>
      <w:spacing w:after="0"/>
    </w:pPr>
    <w:rPr>
      <w:rFonts w:eastAsia="Times New Roman" w:cs="Times New Roman"/>
      <w:szCs w:val="24"/>
      <w:lang w:eastAsia="fr-FR"/>
    </w:rPr>
  </w:style>
  <w:style w:type="paragraph" w:customStyle="1" w:styleId="Filetpiedsdepage">
    <w:name w:val="Filet pieds de page"/>
    <w:basedOn w:val="Normal"/>
    <w:uiPriority w:val="20"/>
    <w:semiHidden/>
    <w:rsid w:val="00C750D2"/>
    <w:pPr>
      <w:pBdr>
        <w:bottom w:val="single" w:sz="4" w:space="1" w:color="F0F4F4" w:themeColor="background2"/>
      </w:pBdr>
      <w:suppressAutoHyphens/>
      <w:spacing w:before="400" w:after="120"/>
    </w:pPr>
    <w:rPr>
      <w:sz w:val="22"/>
    </w:rPr>
  </w:style>
  <w:style w:type="paragraph" w:customStyle="1" w:styleId="DateetNodepage">
    <w:name w:val="Date et No de page"/>
    <w:basedOn w:val="Normal"/>
    <w:uiPriority w:val="20"/>
    <w:semiHidden/>
    <w:rsid w:val="00C750D2"/>
    <w:pPr>
      <w:framePr w:wrap="around" w:vAnchor="text" w:hAnchor="text" w:xAlign="right" w:y="-197" w:anchorLock="1"/>
      <w:suppressAutoHyphens/>
      <w:spacing w:before="2" w:after="0"/>
      <w:jc w:val="right"/>
    </w:pPr>
    <w:rPr>
      <w:caps/>
      <w:color w:val="F0F4F4" w:themeColor="background2"/>
      <w:spacing w:val="-2"/>
      <w:sz w:val="16"/>
    </w:rPr>
  </w:style>
  <w:style w:type="table" w:customStyle="1" w:styleId="TABECONOCOM">
    <w:name w:val="TAB ECONOCOM"/>
    <w:basedOn w:val="TableauNormal"/>
    <w:uiPriority w:val="99"/>
    <w:rsid w:val="009334EA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8" w:space="0" w:color="FFFFFF" w:themeColor="background1"/>
        <w:insideV w:val="single" w:sz="8" w:space="0" w:color="FFFFFF" w:themeColor="background1"/>
      </w:tblBorders>
      <w:tblCellMar>
        <w:top w:w="142" w:type="dxa"/>
        <w:left w:w="170" w:type="dxa"/>
        <w:bottom w:w="113" w:type="dxa"/>
        <w:right w:w="170" w:type="dxa"/>
      </w:tblCellMar>
    </w:tblPr>
    <w:tcPr>
      <w:shd w:val="clear" w:color="auto" w:fill="F8FAFA"/>
      <w:tcMar>
        <w:top w:w="57" w:type="dxa"/>
        <w:left w:w="57" w:type="dxa"/>
        <w:bottom w:w="57" w:type="dxa"/>
        <w:right w:w="57" w:type="dxa"/>
      </w:tcMar>
    </w:tcPr>
    <w:tblStylePr w:type="firstRow">
      <w:rPr>
        <w:b/>
        <w:i w:val="0"/>
        <w:color w:val="FFFFFF" w:themeColor="background1"/>
      </w:rPr>
      <w:tblPr/>
      <w:trPr>
        <w:tblHeader/>
      </w:trPr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  <w:tl2br w:val="nil"/>
          <w:tr2bl w:val="nil"/>
        </w:tcBorders>
        <w:shd w:val="clear" w:color="auto" w:fill="573EEF" w:themeFill="accent2"/>
      </w:tcPr>
    </w:tblStylePr>
    <w:tblStylePr w:type="lastRow">
      <w:rPr>
        <w:b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  <w:tl2br w:val="nil"/>
          <w:tr2bl w:val="nil"/>
        </w:tcBorders>
        <w:shd w:val="clear" w:color="auto" w:fill="484848" w:themeFill="text2"/>
      </w:tcPr>
    </w:tblStylePr>
    <w:tblStylePr w:type="firstCol">
      <w:rPr>
        <w:i/>
      </w:rPr>
      <w:tblPr/>
      <w:tcPr>
        <w:shd w:val="clear" w:color="auto" w:fill="ECE9E9"/>
      </w:tcPr>
    </w:tblStylePr>
  </w:style>
  <w:style w:type="paragraph" w:customStyle="1" w:styleId="Version">
    <w:name w:val="Version"/>
    <w:basedOn w:val="Refrence"/>
    <w:qFormat/>
    <w:rsid w:val="00A97DEE"/>
  </w:style>
  <w:style w:type="paragraph" w:customStyle="1" w:styleId="TitreNoirBold">
    <w:name w:val="Titre Noir Bold"/>
    <w:basedOn w:val="Normal"/>
    <w:qFormat/>
    <w:rsid w:val="006A1429"/>
    <w:pPr>
      <w:spacing w:after="60"/>
    </w:pPr>
    <w:rPr>
      <w:b/>
      <w:bCs/>
    </w:rPr>
  </w:style>
  <w:style w:type="paragraph" w:customStyle="1" w:styleId="TitreBleuBold">
    <w:name w:val="Titre Bleu Bold"/>
    <w:basedOn w:val="Normal"/>
    <w:qFormat/>
    <w:rsid w:val="006A1429"/>
    <w:pPr>
      <w:spacing w:after="60"/>
    </w:pPr>
    <w:rPr>
      <w:b/>
      <w:bCs/>
      <w:color w:val="3E0D81" w:themeColor="accent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oter" Target="footer4.xml"/><Relationship Id="rId26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chart" Target="charts/chart2.xml"/><Relationship Id="rId29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chart" Target="charts/chart6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chart" Target="charts/chart5.xml"/><Relationship Id="rId28" Type="http://schemas.openxmlformats.org/officeDocument/2006/relationships/image" Target="media/image7.png"/><Relationship Id="rId10" Type="http://schemas.openxmlformats.org/officeDocument/2006/relationships/footer" Target="footer1.xml"/><Relationship Id="rId19" Type="http://schemas.openxmlformats.org/officeDocument/2006/relationships/chart" Target="charts/chart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chart" Target="charts/chart4.xml"/><Relationship Id="rId27" Type="http://schemas.openxmlformats.org/officeDocument/2006/relationships/image" Target="media/image6.pn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Serie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0F3-4CC1-9264-C4D49387247C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Serie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0F3-4CC1-9264-C4D49387247C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Serie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0F3-4CC1-9264-C4D49387247C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Serie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0.6</c:v>
                </c:pt>
                <c:pt idx="1">
                  <c:v>0.5</c:v>
                </c:pt>
                <c:pt idx="2">
                  <c:v>0.78</c:v>
                </c:pt>
                <c:pt idx="3">
                  <c:v>4.5999999999999996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0F3-4CC1-9264-C4D49387247C}"/>
            </c:ext>
          </c:extLst>
        </c:ser>
        <c:ser>
          <c:idx val="4"/>
          <c:order val="4"/>
          <c:tx>
            <c:strRef>
              <c:f>Feuil1!$F$1</c:f>
              <c:strCache>
                <c:ptCount val="1"/>
                <c:pt idx="0">
                  <c:v>Serie 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Feuil1!$F$2:$F$5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2.0166666666666702</c:v>
                </c:pt>
                <c:pt idx="3">
                  <c:v>4.8499999999999996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0F3-4CC1-9264-C4D49387247C}"/>
            </c:ext>
          </c:extLst>
        </c:ser>
        <c:ser>
          <c:idx val="5"/>
          <c:order val="5"/>
          <c:tx>
            <c:strRef>
              <c:f>Feuil1!$G$1</c:f>
              <c:strCache>
                <c:ptCount val="1"/>
                <c:pt idx="0">
                  <c:v>Serie 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Feuil1!$G$2:$G$5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1.5</c:v>
                </c:pt>
                <c:pt idx="3">
                  <c:v>5.0999999999999996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0F3-4CC1-9264-C4D4938724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1439620240"/>
        <c:axId val="-1439644720"/>
      </c:barChart>
      <c:catAx>
        <c:axId val="-14396202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Arial" charset="0"/>
                <a:ea typeface="Arial" charset="0"/>
                <a:cs typeface="Arial" charset="0"/>
              </a:defRPr>
            </a:pPr>
            <a:endParaRPr lang="fr-FR"/>
          </a:p>
        </c:txPr>
        <c:crossAx val="-1439644720"/>
        <c:crosses val="autoZero"/>
        <c:auto val="1"/>
        <c:lblAlgn val="ctr"/>
        <c:lblOffset val="100"/>
        <c:noMultiLvlLbl val="0"/>
      </c:catAx>
      <c:valAx>
        <c:axId val="-1439644720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Arial" charset="0"/>
                <a:ea typeface="Arial" charset="0"/>
                <a:cs typeface="Arial" charset="0"/>
              </a:defRPr>
            </a:pPr>
            <a:endParaRPr lang="fr-FR"/>
          </a:p>
        </c:txPr>
        <c:crossAx val="-1439620240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Arial" charset="0"/>
              <a:ea typeface="Arial" charset="0"/>
              <a:cs typeface="Arial" charset="0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 sz="700">
          <a:latin typeface="Arial" charset="0"/>
          <a:ea typeface="Arial" charset="0"/>
          <a:cs typeface="Arial" charset="0"/>
        </a:defRPr>
      </a:pPr>
      <a:endParaRPr lang="fr-F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Serie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C4-4322-9CBF-6E65D36AAA96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Serie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C4-4322-9CBF-6E65D36AAA96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Serie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FC4-4322-9CBF-6E65D36AAA96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Serie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0.6</c:v>
                </c:pt>
                <c:pt idx="1">
                  <c:v>0.5</c:v>
                </c:pt>
                <c:pt idx="2">
                  <c:v>0.78</c:v>
                </c:pt>
                <c:pt idx="3">
                  <c:v>4.5999999999999996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FC4-4322-9CBF-6E65D36AAA96}"/>
            </c:ext>
          </c:extLst>
        </c:ser>
        <c:ser>
          <c:idx val="4"/>
          <c:order val="4"/>
          <c:tx>
            <c:strRef>
              <c:f>Feuil1!$F$1</c:f>
              <c:strCache>
                <c:ptCount val="1"/>
                <c:pt idx="0">
                  <c:v>Serie 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Feuil1!$F$2:$F$5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2.0166666666666702</c:v>
                </c:pt>
                <c:pt idx="3">
                  <c:v>4.8499999999999996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FC4-4322-9CBF-6E65D36AAA96}"/>
            </c:ext>
          </c:extLst>
        </c:ser>
        <c:ser>
          <c:idx val="5"/>
          <c:order val="5"/>
          <c:tx>
            <c:strRef>
              <c:f>Feuil1!$G$1</c:f>
              <c:strCache>
                <c:ptCount val="1"/>
                <c:pt idx="0">
                  <c:v>Serie 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Feuil1!$G$2:$G$5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1.5</c:v>
                </c:pt>
                <c:pt idx="3">
                  <c:v>5.0999999999999996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FC4-4322-9CBF-6E65D36AAA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-1439628400"/>
        <c:axId val="-1439630576"/>
      </c:barChart>
      <c:catAx>
        <c:axId val="-14396284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Arial" charset="0"/>
                <a:ea typeface="Arial" charset="0"/>
                <a:cs typeface="Arial" charset="0"/>
              </a:defRPr>
            </a:pPr>
            <a:endParaRPr lang="fr-FR"/>
          </a:p>
        </c:txPr>
        <c:crossAx val="-1439630576"/>
        <c:crosses val="autoZero"/>
        <c:auto val="1"/>
        <c:lblAlgn val="ctr"/>
        <c:lblOffset val="100"/>
        <c:noMultiLvlLbl val="0"/>
      </c:catAx>
      <c:valAx>
        <c:axId val="-1439630576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Arial" charset="0"/>
                <a:ea typeface="Arial" charset="0"/>
                <a:cs typeface="Arial" charset="0"/>
              </a:defRPr>
            </a:pPr>
            <a:endParaRPr lang="fr-FR"/>
          </a:p>
        </c:txPr>
        <c:crossAx val="-1439628400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Arial" charset="0"/>
              <a:ea typeface="Arial" charset="0"/>
              <a:cs typeface="Arial" charset="0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 sz="800"/>
      </a:pPr>
      <a:endParaRPr lang="fr-F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Serie 1</c:v>
                </c:pt>
              </c:strCache>
            </c:strRef>
          </c:tx>
          <c:spPr>
            <a:ln w="19050" cap="rnd" cmpd="sng" algn="ctr">
              <a:solidFill>
                <a:srgbClr val="3C0E82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921-4972-AAE4-A47AC4FA665E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Serie 2</c:v>
                </c:pt>
              </c:strCache>
            </c:strRef>
          </c:tx>
          <c:spPr>
            <a:ln w="19050" cap="rnd" cmpd="sng" algn="ctr">
              <a:solidFill>
                <a:srgbClr val="8844DC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921-4972-AAE4-A47AC4FA665E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Serie 3</c:v>
                </c:pt>
              </c:strCache>
            </c:strRef>
          </c:tx>
          <c:spPr>
            <a:ln w="19050" cap="rnd" cmpd="sng" algn="ctr">
              <a:solidFill>
                <a:srgbClr val="CDB9FA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921-4972-AAE4-A47AC4FA665E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Serie 4</c:v>
                </c:pt>
              </c:strCache>
            </c:strRef>
          </c:tx>
          <c:spPr>
            <a:ln w="19050" cap="rnd" cmpd="sng" algn="ctr">
              <a:solidFill>
                <a:srgbClr val="99E6EA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0.6</c:v>
                </c:pt>
                <c:pt idx="1">
                  <c:v>0.5</c:v>
                </c:pt>
                <c:pt idx="2">
                  <c:v>0.78</c:v>
                </c:pt>
                <c:pt idx="3">
                  <c:v>4.5999999999999996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4921-4972-AAE4-A47AC4FA665E}"/>
            </c:ext>
          </c:extLst>
        </c:ser>
        <c:ser>
          <c:idx val="4"/>
          <c:order val="4"/>
          <c:tx>
            <c:strRef>
              <c:f>Feuil1!$F$1</c:f>
              <c:strCache>
                <c:ptCount val="1"/>
                <c:pt idx="0">
                  <c:v>Serie 5</c:v>
                </c:pt>
              </c:strCache>
            </c:strRef>
          </c:tx>
          <c:spPr>
            <a:ln w="19050" cap="rnd" cmpd="sng" algn="ctr">
              <a:solidFill>
                <a:srgbClr val="F3987D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Feuil1!$F$2:$F$5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2.0166666666666702</c:v>
                </c:pt>
                <c:pt idx="3">
                  <c:v>4.8499999999999996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4921-4972-AAE4-A47AC4FA665E}"/>
            </c:ext>
          </c:extLst>
        </c:ser>
        <c:ser>
          <c:idx val="5"/>
          <c:order val="5"/>
          <c:tx>
            <c:strRef>
              <c:f>Feuil1!$G$1</c:f>
              <c:strCache>
                <c:ptCount val="1"/>
                <c:pt idx="0">
                  <c:v>Serie 6</c:v>
                </c:pt>
              </c:strCache>
            </c:strRef>
          </c:tx>
          <c:spPr>
            <a:ln w="19050" cap="rnd" cmpd="sng" algn="ctr">
              <a:solidFill>
                <a:srgbClr val="F9D957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Feuil1!$G$2:$G$5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1.5</c:v>
                </c:pt>
                <c:pt idx="3">
                  <c:v>5.0999999999999996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4921-4972-AAE4-A47AC4FA665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439636560"/>
        <c:axId val="-1439635472"/>
      </c:lineChart>
      <c:catAx>
        <c:axId val="-14396365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439635472"/>
        <c:crosses val="autoZero"/>
        <c:auto val="1"/>
        <c:lblAlgn val="ctr"/>
        <c:lblOffset val="100"/>
        <c:noMultiLvlLbl val="0"/>
      </c:catAx>
      <c:valAx>
        <c:axId val="-1439635472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439636560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 sz="800"/>
      </a:pPr>
      <a:endParaRPr lang="fr-F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Serie 1</c:v>
                </c:pt>
              </c:strCache>
            </c:strRef>
          </c:tx>
          <c:spPr>
            <a:ln w="19050" cap="rnd" cmpd="sng" algn="ctr">
              <a:solidFill>
                <a:schemeClr val="accent1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CC5-4482-9AEC-EE66EB889478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Serie 2</c:v>
                </c:pt>
              </c:strCache>
            </c:strRef>
          </c:tx>
          <c:spPr>
            <a:ln w="19050" cap="rnd" cmpd="sng" algn="ctr">
              <a:solidFill>
                <a:schemeClr val="accent2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CC5-4482-9AEC-EE66EB889478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Serie 3</c:v>
                </c:pt>
              </c:strCache>
            </c:strRef>
          </c:tx>
          <c:spPr>
            <a:ln w="19050" cap="rnd" cmpd="sng" algn="ctr">
              <a:solidFill>
                <a:schemeClr val="accent3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CC5-4482-9AEC-EE66EB889478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Serie 4</c:v>
                </c:pt>
              </c:strCache>
            </c:strRef>
          </c:tx>
          <c:spPr>
            <a:ln w="19050" cap="rnd" cmpd="sng" algn="ctr">
              <a:solidFill>
                <a:schemeClr val="accent4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0.6</c:v>
                </c:pt>
                <c:pt idx="1">
                  <c:v>0.5</c:v>
                </c:pt>
                <c:pt idx="2">
                  <c:v>0.78</c:v>
                </c:pt>
                <c:pt idx="3">
                  <c:v>4.5999999999999996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CC5-4482-9AEC-EE66EB889478}"/>
            </c:ext>
          </c:extLst>
        </c:ser>
        <c:ser>
          <c:idx val="4"/>
          <c:order val="4"/>
          <c:tx>
            <c:strRef>
              <c:f>Feuil1!$F$1</c:f>
              <c:strCache>
                <c:ptCount val="1"/>
                <c:pt idx="0">
                  <c:v>Serie 5</c:v>
                </c:pt>
              </c:strCache>
            </c:strRef>
          </c:tx>
          <c:spPr>
            <a:ln w="19050" cap="rnd" cmpd="sng" algn="ctr">
              <a:solidFill>
                <a:schemeClr val="accent5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Feuil1!$F$2:$F$5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2.0166666666666702</c:v>
                </c:pt>
                <c:pt idx="3">
                  <c:v>4.8499999999999996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2CC5-4482-9AEC-EE66EB889478}"/>
            </c:ext>
          </c:extLst>
        </c:ser>
        <c:ser>
          <c:idx val="5"/>
          <c:order val="5"/>
          <c:tx>
            <c:strRef>
              <c:f>Feuil1!$G$1</c:f>
              <c:strCache>
                <c:ptCount val="1"/>
                <c:pt idx="0">
                  <c:v>Série 6</c:v>
                </c:pt>
              </c:strCache>
            </c:strRef>
          </c:tx>
          <c:spPr>
            <a:ln w="19050" cap="rnd" cmpd="sng" algn="ctr">
              <a:solidFill>
                <a:schemeClr val="accent6"/>
              </a:solidFill>
              <a:prstDash val="solid"/>
              <a:round/>
            </a:ln>
            <a:effectLst/>
          </c:spPr>
          <c:marker>
            <c:symbol val="none"/>
          </c:marke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Feuil1!$G$2:$G$5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1.5</c:v>
                </c:pt>
                <c:pt idx="3">
                  <c:v>5.0999999999999996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2CC5-4482-9AEC-EE66EB8894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439613712"/>
        <c:axId val="-1439619696"/>
      </c:lineChart>
      <c:catAx>
        <c:axId val="-143961371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439619696"/>
        <c:crosses val="autoZero"/>
        <c:auto val="1"/>
        <c:lblAlgn val="ctr"/>
        <c:lblOffset val="100"/>
        <c:noMultiLvlLbl val="0"/>
      </c:catAx>
      <c:valAx>
        <c:axId val="-1439619696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439613712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 sz="800"/>
      </a:pPr>
      <a:endParaRPr lang="fr-F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areaChart>
        <c:grouping val="standar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Serie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BD-48C3-9990-2C1B58E92D57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Serie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EBD-48C3-9990-2C1B58E92D57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Serie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EBD-48C3-9990-2C1B58E92D57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Serie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0.6</c:v>
                </c:pt>
                <c:pt idx="1">
                  <c:v>0.5</c:v>
                </c:pt>
                <c:pt idx="2">
                  <c:v>0.78</c:v>
                </c:pt>
                <c:pt idx="3">
                  <c:v>4.5999999999999996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EBD-48C3-9990-2C1B58E92D57}"/>
            </c:ext>
          </c:extLst>
        </c:ser>
        <c:ser>
          <c:idx val="4"/>
          <c:order val="4"/>
          <c:tx>
            <c:strRef>
              <c:f>Feuil1!$F$1</c:f>
              <c:strCache>
                <c:ptCount val="1"/>
                <c:pt idx="0">
                  <c:v>Serie 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Feuil1!$F$2:$F$5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2.0166666666666702</c:v>
                </c:pt>
                <c:pt idx="3">
                  <c:v>4.8499999999999996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EBD-48C3-9990-2C1B58E92D57}"/>
            </c:ext>
          </c:extLst>
        </c:ser>
        <c:ser>
          <c:idx val="5"/>
          <c:order val="5"/>
          <c:tx>
            <c:strRef>
              <c:f>Feuil1!$G$1</c:f>
              <c:strCache>
                <c:ptCount val="1"/>
                <c:pt idx="0">
                  <c:v>Serie 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Feuil1!$G$2:$G$5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1.5</c:v>
                </c:pt>
                <c:pt idx="3">
                  <c:v>5.0999999999999996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EBD-48C3-9990-2C1B58E92D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439641456"/>
        <c:axId val="-1439639824"/>
      </c:areaChart>
      <c:catAx>
        <c:axId val="-14396414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439639824"/>
        <c:crosses val="autoZero"/>
        <c:auto val="1"/>
        <c:lblAlgn val="ctr"/>
        <c:lblOffset val="100"/>
        <c:noMultiLvlLbl val="0"/>
      </c:catAx>
      <c:valAx>
        <c:axId val="-1439639824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439641456"/>
        <c:crosses val="autoZero"/>
        <c:crossBetween val="midCat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 sz="800"/>
      </a:pPr>
      <a:endParaRPr lang="fr-F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areaChart>
        <c:grouping val="stack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Serie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4C-412E-89E6-17B216A70193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Serie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F4C-412E-89E6-17B216A70193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Serie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F4C-412E-89E6-17B216A70193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Serie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0.6</c:v>
                </c:pt>
                <c:pt idx="1">
                  <c:v>0.5</c:v>
                </c:pt>
                <c:pt idx="2">
                  <c:v>0.78</c:v>
                </c:pt>
                <c:pt idx="3">
                  <c:v>4.5999999999999996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F4C-412E-89E6-17B216A70193}"/>
            </c:ext>
          </c:extLst>
        </c:ser>
        <c:ser>
          <c:idx val="4"/>
          <c:order val="4"/>
          <c:tx>
            <c:strRef>
              <c:f>Feuil1!$F$1</c:f>
              <c:strCache>
                <c:ptCount val="1"/>
                <c:pt idx="0">
                  <c:v>Serie 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Feuil1!$F$2:$F$5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2.0166666666666702</c:v>
                </c:pt>
                <c:pt idx="3">
                  <c:v>4.8499999999999996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F4C-412E-89E6-17B216A70193}"/>
            </c:ext>
          </c:extLst>
        </c:ser>
        <c:ser>
          <c:idx val="5"/>
          <c:order val="5"/>
          <c:tx>
            <c:strRef>
              <c:f>Feuil1!$G$1</c:f>
              <c:strCache>
                <c:ptCount val="1"/>
                <c:pt idx="0">
                  <c:v>Serie 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cat>
            <c:strRef>
              <c:f>Feuil1!$A$2:$A$5</c:f>
              <c:strCache>
                <c:ptCount val="4"/>
                <c:pt idx="0">
                  <c:v>Cat. 1</c:v>
                </c:pt>
                <c:pt idx="1">
                  <c:v>Cat. 2</c:v>
                </c:pt>
                <c:pt idx="2">
                  <c:v>Cat. 3</c:v>
                </c:pt>
                <c:pt idx="3">
                  <c:v>Cat. 4</c:v>
                </c:pt>
              </c:strCache>
            </c:strRef>
          </c:cat>
          <c:val>
            <c:numRef>
              <c:f>Feuil1!$G$2:$G$5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1.5</c:v>
                </c:pt>
                <c:pt idx="3">
                  <c:v>5.0999999999999996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F4C-412E-89E6-17B216A701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439638736"/>
        <c:axId val="-1166281584"/>
      </c:areaChart>
      <c:catAx>
        <c:axId val="-14396387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166281584"/>
        <c:crosses val="autoZero"/>
        <c:auto val="1"/>
        <c:lblAlgn val="ctr"/>
        <c:lblOffset val="100"/>
        <c:noMultiLvlLbl val="0"/>
      </c:catAx>
      <c:valAx>
        <c:axId val="-1166281584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-1439638736"/>
        <c:crosses val="autoZero"/>
        <c:crossBetween val="midCat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 sz="800"/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9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8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1.xml"/><Relationship Id="rId4" Type="http://schemas.openxmlformats.org/officeDocument/2006/relationships/footnotes" Target="footnotes.xml"/><Relationship Id="rId9" Type="http://schemas.openxmlformats.org/officeDocument/2006/relationships/footer" Target="footer10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PDP ECO 2021"/>
        <w:style w:val="En-tête/Pied de page"/>
        <w:category>
          <w:name w:val="Général"/>
          <w:gallery w:val="ftrs"/>
        </w:category>
        <w:behaviors>
          <w:behavior w:val="content"/>
        </w:behaviors>
        <w:guid w:val="{809D23A7-0215-4BA6-A5BC-20D77D22E621}"/>
      </w:docPartPr>
      <w:docPartBody>
        <w:tbl>
          <w:tblPr>
            <w:tblStyle w:val="Grilledutableau"/>
            <w:tblW w:w="0" w:type="auto"/>
            <w:tblInd w:w="-5" w:type="dxa"/>
            <w:tblBorders>
              <w:top w:val="single" w:sz="4" w:space="0" w:color="44546A" w:themeColor="text2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top w:w="57" w:type="dxa"/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111"/>
            <w:gridCol w:w="1843"/>
            <w:gridCol w:w="2403"/>
            <w:gridCol w:w="703"/>
          </w:tblGrid>
          <w:tr w:rsidR="00A71BF6" w:rsidRPr="0042649D" w:rsidTr="0042649D">
            <w:tc>
              <w:tcPr>
                <w:tcW w:w="4111" w:type="dxa"/>
              </w:tcPr>
              <w:p w:rsidR="00A71BF6" w:rsidRPr="0042649D" w:rsidRDefault="00A71BF6" w:rsidP="00DC62CF">
                <w:pPr>
                  <w:pStyle w:val="Pieddepage"/>
                  <w:rPr>
                    <w:b/>
                    <w:bCs/>
                  </w:rPr>
                </w:pPr>
                <w:r w:rsidRPr="0042649D">
                  <w:rPr>
                    <w:b/>
                    <w:bCs/>
                  </w:rPr>
                  <w:fldChar w:fldCharType="begin"/>
                </w:r>
                <w:r w:rsidRPr="0042649D">
                  <w:rPr>
                    <w:b/>
                    <w:bCs/>
                  </w:rPr>
                  <w:instrText xml:space="preserve"> STYLEREF  "Titre Couverture"  \* MERGEFORMAT </w:instrText>
                </w:r>
                <w:r w:rsidRPr="0042649D">
                  <w:rPr>
                    <w:b/>
                    <w:bCs/>
                  </w:rPr>
                  <w:fldChar w:fldCharType="separate"/>
                </w:r>
                <w:r>
                  <w:rPr>
                    <w:b/>
                    <w:bCs/>
                    <w:noProof/>
                  </w:rPr>
                  <w:t>Titre du document</w:t>
                </w:r>
                <w:r w:rsidRPr="0042649D">
                  <w:rPr>
                    <w:b/>
                    <w:bCs/>
                  </w:rPr>
                  <w:fldChar w:fldCharType="end"/>
                </w:r>
              </w:p>
            </w:tc>
            <w:tc>
              <w:tcPr>
                <w:tcW w:w="1843" w:type="dxa"/>
              </w:tcPr>
              <w:p w:rsidR="00A71BF6" w:rsidRPr="0042649D" w:rsidRDefault="00B21D4D" w:rsidP="0042649D">
                <w:pPr>
                  <w:pStyle w:val="Pieddepage"/>
                  <w:jc w:val="right"/>
                </w:pPr>
                <w:r>
                  <w:fldChar w:fldCharType="begin"/>
                </w:r>
                <w:r>
                  <w:instrText xml:space="preserve"> STYLEREF  Date  \* MERGEFORMAT </w:instrText>
                </w:r>
                <w:r>
                  <w:fldChar w:fldCharType="separate"/>
                </w:r>
                <w:r w:rsidR="00A71BF6">
                  <w:rPr>
                    <w:noProof/>
                  </w:rPr>
                  <w:t>31 septembre 2021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2403" w:type="dxa"/>
              </w:tcPr>
              <w:p w:rsidR="00A71BF6" w:rsidRPr="0042649D" w:rsidRDefault="00B21D4D" w:rsidP="0042649D">
                <w:pPr>
                  <w:pStyle w:val="Pieddepage"/>
                  <w:jc w:val="right"/>
                </w:pPr>
                <w:r>
                  <w:fldChar w:fldCharType="begin"/>
                </w:r>
                <w:r>
                  <w:instrText xml:space="preserve"> STYLEREF  "Critere de diffusion"  \* MERGEFORMAT </w:instrText>
                </w:r>
                <w:r>
                  <w:fldChar w:fldCharType="separate"/>
                </w:r>
                <w:r w:rsidR="00A71BF6">
                  <w:rPr>
                    <w:noProof/>
                  </w:rPr>
                  <w:t>Confidentiel Econocom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703" w:type="dxa"/>
              </w:tcPr>
              <w:p w:rsidR="00A71BF6" w:rsidRPr="0042649D" w:rsidRDefault="00A71BF6" w:rsidP="00DC62CF">
                <w:pPr>
                  <w:pStyle w:val="DateetNodepage"/>
                  <w:framePr w:wrap="auto" w:vAnchor="margin" w:xAlign="left" w:yAlign="inline"/>
                  <w:rPr>
                    <w:rFonts w:cstheme="minorHAnsi"/>
                    <w:noProof/>
                    <w:color w:val="44546A" w:themeColor="text2"/>
                    <w:szCs w:val="16"/>
                  </w:rPr>
                </w:pP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begin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instrText xml:space="preserve"> page \# 0# </w:instrTex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separate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02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end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/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begin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instrText xml:space="preserve"> numpages \# 0# </w:instrTex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separate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206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end"/>
                </w:r>
              </w:p>
            </w:tc>
          </w:tr>
          <w:tr w:rsidR="00A71BF6" w:rsidRPr="0042649D" w:rsidTr="0042649D">
            <w:tc>
              <w:tcPr>
                <w:tcW w:w="9060" w:type="dxa"/>
                <w:gridSpan w:val="4"/>
              </w:tcPr>
              <w:p w:rsidR="00A71BF6" w:rsidRPr="0042649D" w:rsidRDefault="00A71BF6" w:rsidP="00DC62CF">
                <w:pPr>
                  <w:pStyle w:val="Pieddepage"/>
                  <w:rPr>
                    <w:b/>
                    <w:bCs/>
                  </w:rPr>
                </w:pPr>
                <w:r w:rsidRPr="0042649D">
                  <w:rPr>
                    <w:b/>
                    <w:bCs/>
                  </w:rPr>
                  <w:fldChar w:fldCharType="begin"/>
                </w:r>
                <w:r w:rsidRPr="0042649D">
                  <w:rPr>
                    <w:b/>
                    <w:bCs/>
                  </w:rPr>
                  <w:instrText xml:space="preserve"> STYLEREF  Sous-titre-Couverture  \* MERGEFORMAT </w:instrText>
                </w:r>
                <w:r w:rsidRPr="0042649D">
                  <w:rPr>
                    <w:b/>
                    <w:bCs/>
                  </w:rPr>
                  <w:fldChar w:fldCharType="separate"/>
                </w:r>
                <w:r>
                  <w:rPr>
                    <w:b/>
                    <w:bCs/>
                    <w:noProof/>
                  </w:rPr>
                  <w:t>Sous-titre du document</w:t>
                </w:r>
                <w:r w:rsidRPr="0042649D">
                  <w:rPr>
                    <w:b/>
                    <w:bCs/>
                  </w:rPr>
                  <w:fldChar w:fldCharType="end"/>
                </w:r>
              </w:p>
            </w:tc>
          </w:tr>
        </w:tbl>
        <w:p w:rsidR="00CC4FDD" w:rsidRDefault="00CC4FDD"/>
      </w:docPartBody>
    </w:docPart>
    <w:docPart>
      <w:docPartPr>
        <w:name w:val="ENTETE_ECO"/>
        <w:style w:val="En-tête/Pied de page"/>
        <w:category>
          <w:name w:val="Général"/>
          <w:gallery w:val="hdrs"/>
        </w:category>
        <w:behaviors>
          <w:behavior w:val="content"/>
        </w:behaviors>
        <w:guid w:val="{64E9F032-EE01-4A73-939B-57B2EFA77264}"/>
      </w:docPartPr>
      <w:docPartBody>
        <w:p w:rsidR="00FA68A1" w:rsidRPr="00BB4566" w:rsidRDefault="00FA68A1" w:rsidP="00A97DEE">
          <w:pPr>
            <w:pStyle w:val="Pieddepage"/>
          </w:pPr>
          <w:r w:rsidRPr="0042649D">
            <w:rPr>
              <w:b/>
              <w:bCs/>
            </w:rPr>
            <w:fldChar w:fldCharType="begin"/>
          </w:r>
          <w:r w:rsidRPr="0042649D">
            <w:rPr>
              <w:b/>
              <w:bCs/>
            </w:rPr>
            <w:instrText xml:space="preserve"> STYLEREF  "Titre Couverture"  \* MERGEFORMAT </w:instrText>
          </w:r>
          <w:r w:rsidRPr="0042649D"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Titre du document</w:t>
          </w:r>
          <w:r w:rsidRPr="0042649D">
            <w:rPr>
              <w:b/>
              <w:bCs/>
            </w:rPr>
            <w:fldChar w:fldCharType="end"/>
          </w:r>
        </w:p>
        <w:p w:rsidR="00FA68A1" w:rsidRPr="0031299C" w:rsidRDefault="00FA68A1" w:rsidP="0098401F">
          <w:r w:rsidRPr="0042649D">
            <w:rPr>
              <w:rFonts w:cstheme="minorHAnsi"/>
              <w:b/>
              <w:bCs/>
              <w:color w:val="44546A" w:themeColor="text2"/>
              <w:sz w:val="16"/>
              <w:szCs w:val="16"/>
            </w:rPr>
            <w:fldChar w:fldCharType="begin"/>
          </w:r>
          <w:r w:rsidRPr="0042649D">
            <w:rPr>
              <w:rFonts w:cstheme="minorHAnsi"/>
              <w:b/>
              <w:bCs/>
              <w:color w:val="44546A" w:themeColor="text2"/>
              <w:sz w:val="16"/>
              <w:szCs w:val="16"/>
            </w:rPr>
            <w:instrText xml:space="preserve"> STYLEREF  Sous-titre-Couverture  \* MERGEFORMAT </w:instrText>
          </w:r>
          <w:r w:rsidRPr="0042649D">
            <w:rPr>
              <w:rFonts w:cstheme="minorHAnsi"/>
              <w:b/>
              <w:bCs/>
              <w:color w:val="44546A" w:themeColor="text2"/>
              <w:sz w:val="16"/>
              <w:szCs w:val="16"/>
            </w:rPr>
            <w:fldChar w:fldCharType="separate"/>
          </w:r>
          <w:r>
            <w:rPr>
              <w:rFonts w:cstheme="minorHAnsi"/>
              <w:b/>
              <w:bCs/>
              <w:noProof/>
              <w:color w:val="44546A" w:themeColor="text2"/>
              <w:sz w:val="16"/>
              <w:szCs w:val="16"/>
            </w:rPr>
            <w:t>Sous-titre du document</w:t>
          </w:r>
          <w:r w:rsidRPr="0042649D">
            <w:rPr>
              <w:rFonts w:cstheme="minorHAnsi"/>
              <w:b/>
              <w:bCs/>
              <w:color w:val="44546A" w:themeColor="text2"/>
              <w:sz w:val="16"/>
              <w:szCs w:val="16"/>
            </w:rPr>
            <w:fldChar w:fldCharType="end"/>
          </w:r>
        </w:p>
        <w:p w:rsidR="00821BA1" w:rsidRDefault="00821BA1"/>
      </w:docPartBody>
    </w:docPart>
    <w:docPart>
      <w:docPartPr>
        <w:name w:val="PDP-ECO-REF"/>
        <w:style w:val="En-tête/Pied de page"/>
        <w:category>
          <w:name w:val="Général"/>
          <w:gallery w:val="ftrs"/>
        </w:category>
        <w:behaviors>
          <w:behavior w:val="content"/>
        </w:behaviors>
        <w:guid w:val="{6A6E83F5-F8CC-4B90-BAE8-4FD5C7AEA4C0}"/>
      </w:docPartPr>
      <w:docPartBody>
        <w:tbl>
          <w:tblPr>
            <w:tblStyle w:val="Grilledutableau"/>
            <w:tblW w:w="0" w:type="auto"/>
            <w:tblInd w:w="-5" w:type="dxa"/>
            <w:tblBorders>
              <w:top w:val="single" w:sz="4" w:space="0" w:color="44546A" w:themeColor="text2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top w:w="57" w:type="dxa"/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111"/>
            <w:gridCol w:w="1843"/>
            <w:gridCol w:w="2403"/>
            <w:gridCol w:w="703"/>
          </w:tblGrid>
          <w:tr w:rsidR="00821BA1" w:rsidRPr="0042649D" w:rsidTr="0042649D">
            <w:tc>
              <w:tcPr>
                <w:tcW w:w="4111" w:type="dxa"/>
              </w:tcPr>
              <w:p w:rsidR="00821BA1" w:rsidRPr="004A365A" w:rsidRDefault="00B21D4D" w:rsidP="00DC62CF">
                <w:pPr>
                  <w:pStyle w:val="Pieddepage"/>
                </w:pPr>
                <w:r>
                  <w:fldChar w:fldCharType="begin"/>
                </w:r>
                <w:r>
                  <w:instrText xml:space="preserve"> STYLEREF  Reférence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Référence : xxx- xxx-x xxx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1843" w:type="dxa"/>
              </w:tcPr>
              <w:p w:rsidR="00821BA1" w:rsidRPr="0042649D" w:rsidRDefault="00B21D4D" w:rsidP="0042649D">
                <w:pPr>
                  <w:pStyle w:val="Pieddepage"/>
                  <w:jc w:val="right"/>
                </w:pPr>
                <w:r>
                  <w:fldChar w:fldCharType="begin"/>
                </w:r>
                <w:r>
                  <w:instrText xml:space="preserve"> STYLEREF  Date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31 septembre 2021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2403" w:type="dxa"/>
              </w:tcPr>
              <w:p w:rsidR="00821BA1" w:rsidRPr="0042649D" w:rsidRDefault="00B21D4D" w:rsidP="0042649D">
                <w:pPr>
                  <w:pStyle w:val="Pieddepage"/>
                  <w:jc w:val="right"/>
                </w:pPr>
                <w:r>
                  <w:fldChar w:fldCharType="begin"/>
                </w:r>
                <w:r>
                  <w:instrText xml:space="preserve"> STYLEREF  "Critere de diffusion"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Confidentiel Econocom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703" w:type="dxa"/>
              </w:tcPr>
              <w:p w:rsidR="00821BA1" w:rsidRPr="0042649D" w:rsidRDefault="00821BA1" w:rsidP="00DC62CF">
                <w:pPr>
                  <w:pStyle w:val="DateetNodepage"/>
                  <w:framePr w:wrap="auto" w:vAnchor="margin" w:xAlign="left" w:yAlign="inline"/>
                  <w:rPr>
                    <w:rFonts w:cstheme="minorHAnsi"/>
                    <w:noProof/>
                    <w:color w:val="44546A" w:themeColor="text2"/>
                    <w:szCs w:val="16"/>
                  </w:rPr>
                </w:pP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begin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instrText xml:space="preserve"> page \# 0# </w:instrTex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separate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02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end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/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begin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instrText xml:space="preserve"> numpages \# 0# </w:instrTex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separate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206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end"/>
                </w:r>
              </w:p>
            </w:tc>
          </w:tr>
          <w:tr w:rsidR="00821BA1" w:rsidRPr="0042649D" w:rsidTr="0042649D">
            <w:tc>
              <w:tcPr>
                <w:tcW w:w="9060" w:type="dxa"/>
                <w:gridSpan w:val="4"/>
              </w:tcPr>
              <w:p w:rsidR="00821BA1" w:rsidRPr="004A365A" w:rsidRDefault="00B21D4D" w:rsidP="00DC62CF">
                <w:pPr>
                  <w:pStyle w:val="Pieddepage"/>
                </w:pPr>
                <w:r>
                  <w:fldChar w:fldCharType="begin"/>
                </w:r>
                <w:r>
                  <w:instrText xml:space="preserve"> STYLEREF  Version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Version du document : 001-a</w:t>
                </w:r>
                <w:r>
                  <w:rPr>
                    <w:noProof/>
                  </w:rPr>
                  <w:fldChar w:fldCharType="end"/>
                </w:r>
              </w:p>
            </w:tc>
          </w:tr>
        </w:tbl>
        <w:p w:rsidR="00627930" w:rsidRDefault="00627930"/>
      </w:docPartBody>
    </w:docPart>
    <w:docPart>
      <w:docPartPr>
        <w:name w:val="PDP-ECO-REF-PAYSAGE"/>
        <w:style w:val="En-tête/Pied de page"/>
        <w:category>
          <w:name w:val="Général"/>
          <w:gallery w:val="ftrs"/>
        </w:category>
        <w:behaviors>
          <w:behavior w:val="content"/>
        </w:behaviors>
        <w:guid w:val="{4B4FFD3B-7232-4AE5-AE99-FD605B6728C4}"/>
      </w:docPartPr>
      <w:docPartBody>
        <w:tbl>
          <w:tblPr>
            <w:tblStyle w:val="Grilledutableau"/>
            <w:tblW w:w="5000" w:type="pct"/>
            <w:tblBorders>
              <w:top w:val="single" w:sz="4" w:space="0" w:color="8496B0" w:themeColor="text2" w:themeTint="99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top w:w="57" w:type="dxa"/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152"/>
            <w:gridCol w:w="1871"/>
            <w:gridCol w:w="1591"/>
            <w:gridCol w:w="456"/>
          </w:tblGrid>
          <w:tr w:rsidR="00821BA1" w:rsidRPr="0042649D" w:rsidTr="007E5542">
            <w:tc>
              <w:tcPr>
                <w:tcW w:w="2842" w:type="pct"/>
              </w:tcPr>
              <w:p w:rsidR="00821BA1" w:rsidRPr="007E5542" w:rsidRDefault="00B21D4D" w:rsidP="007E5542">
                <w:pPr>
                  <w:pStyle w:val="Pieddepage"/>
                </w:pPr>
                <w:r>
                  <w:fldChar w:fldCharType="begin"/>
                </w:r>
                <w:r>
                  <w:instrText xml:space="preserve"> STYLEREF  Reférence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Référence : xxx- xxx-x xxx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1033" w:type="pct"/>
              </w:tcPr>
              <w:p w:rsidR="00821BA1" w:rsidRPr="0042649D" w:rsidRDefault="00B21D4D" w:rsidP="007E5542">
                <w:pPr>
                  <w:pStyle w:val="Pieddepage"/>
                  <w:jc w:val="right"/>
                </w:pPr>
                <w:r>
                  <w:fldChar w:fldCharType="begin"/>
                </w:r>
                <w:r>
                  <w:instrText xml:space="preserve"> STYLEREF  Date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31 septembre 2021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878" w:type="pct"/>
              </w:tcPr>
              <w:p w:rsidR="00821BA1" w:rsidRPr="0042649D" w:rsidRDefault="00B21D4D" w:rsidP="007E5542">
                <w:pPr>
                  <w:pStyle w:val="Pieddepage"/>
                  <w:jc w:val="right"/>
                </w:pPr>
                <w:r>
                  <w:fldChar w:fldCharType="begin"/>
                </w:r>
                <w:r>
                  <w:instrText xml:space="preserve"> STYLEREF  "Critere de diffusion"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Confidentiel Econocom</w:t>
                </w:r>
                <w:r>
                  <w:rPr>
                    <w:noProof/>
                  </w:rPr>
                  <w:fldChar w:fldCharType="end"/>
                </w:r>
              </w:p>
            </w:tc>
            <w:tc>
              <w:tcPr>
                <w:tcW w:w="247" w:type="pct"/>
              </w:tcPr>
              <w:p w:rsidR="00821BA1" w:rsidRPr="0042649D" w:rsidRDefault="00821BA1" w:rsidP="00C02A68">
                <w:pPr>
                  <w:pStyle w:val="DateetNodepage"/>
                  <w:framePr w:wrap="auto" w:vAnchor="margin" w:xAlign="left" w:yAlign="inline"/>
                  <w:rPr>
                    <w:rFonts w:cstheme="minorHAnsi"/>
                    <w:noProof/>
                    <w:color w:val="44546A" w:themeColor="text2"/>
                    <w:szCs w:val="16"/>
                  </w:rPr>
                </w:pP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begin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instrText xml:space="preserve"> page \# 0# </w:instrTex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separate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02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end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/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begin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instrText xml:space="preserve"> numpages \# 0# </w:instrTex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separate"/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t>206</w:t>
                </w:r>
                <w:r w:rsidRPr="0042649D">
                  <w:rPr>
                    <w:rFonts w:cstheme="minorHAnsi"/>
                    <w:noProof/>
                    <w:color w:val="44546A" w:themeColor="text2"/>
                    <w:szCs w:val="16"/>
                  </w:rPr>
                  <w:fldChar w:fldCharType="end"/>
                </w:r>
              </w:p>
            </w:tc>
          </w:tr>
          <w:tr w:rsidR="00821BA1" w:rsidRPr="0042649D" w:rsidTr="00C02A68">
            <w:tc>
              <w:tcPr>
                <w:tcW w:w="5000" w:type="pct"/>
                <w:gridSpan w:val="4"/>
              </w:tcPr>
              <w:p w:rsidR="00821BA1" w:rsidRPr="007E5542" w:rsidRDefault="00B21D4D" w:rsidP="007E5542">
                <w:pPr>
                  <w:pStyle w:val="Pieddepage"/>
                </w:pPr>
                <w:r>
                  <w:fldChar w:fldCharType="begin"/>
                </w:r>
                <w:r>
                  <w:instrText xml:space="preserve"> STYLEREF  Version  \* MERGEFORMAT </w:instrText>
                </w:r>
                <w:r>
                  <w:fldChar w:fldCharType="separate"/>
                </w:r>
                <w:r w:rsidR="00821BA1">
                  <w:rPr>
                    <w:noProof/>
                  </w:rPr>
                  <w:t>Version du document : 001-a</w:t>
                </w:r>
                <w:r>
                  <w:rPr>
                    <w:noProof/>
                  </w:rPr>
                  <w:fldChar w:fldCharType="end"/>
                </w:r>
              </w:p>
            </w:tc>
          </w:tr>
        </w:tbl>
        <w:p w:rsidR="00627930" w:rsidRDefault="00627930"/>
      </w:docPartBody>
    </w:docPart>
    <w:docPart>
      <w:docPartPr>
        <w:name w:val="ECO_Format_Paysage"/>
        <w:style w:val="Normal"/>
        <w:category>
          <w:name w:val="Général"/>
          <w:gallery w:val="txtBox"/>
        </w:category>
        <w:behaviors>
          <w:behavior w:val="content"/>
        </w:behaviors>
        <w:guid w:val="{01AE03D1-785B-415C-965C-CA5B45ED75DA}"/>
      </w:docPartPr>
      <w:docPartBody>
        <w:p w:rsidR="00821BA1" w:rsidRDefault="00821BA1" w:rsidP="00B92627"/>
        <w:p w:rsidR="00821BA1" w:rsidRDefault="00821BA1" w:rsidP="00B92627">
          <w:pPr>
            <w:sectPr w:rsidR="00821BA1" w:rsidSect="004A365A">
              <w:footerReference w:type="default" r:id="rId6"/>
              <w:headerReference w:type="first" r:id="rId7"/>
              <w:footerReference w:type="first" r:id="rId8"/>
              <w:footnotePr>
                <w:numRestart w:val="eachPage"/>
              </w:footnotePr>
              <w:pgSz w:w="11906" w:h="16838" w:code="9"/>
              <w:pgMar w:top="1418" w:right="1418" w:bottom="1702" w:left="1418" w:header="568" w:footer="765" w:gutter="0"/>
              <w:cols w:space="708"/>
              <w:titlePg/>
              <w:docGrid w:linePitch="360"/>
            </w:sectPr>
          </w:pPr>
        </w:p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/>
        <w:p w:rsidR="00821BA1" w:rsidRDefault="00821BA1" w:rsidP="00B92627">
          <w:pPr>
            <w:sectPr w:rsidR="00821BA1" w:rsidSect="005960B9">
              <w:footerReference w:type="default" r:id="rId9"/>
              <w:footerReference w:type="first" r:id="rId10"/>
              <w:footnotePr>
                <w:numRestart w:val="eachPage"/>
              </w:footnotePr>
              <w:pgSz w:w="16838" w:h="11906" w:orient="landscape" w:code="9"/>
              <w:pgMar w:top="1418" w:right="1418" w:bottom="1418" w:left="1702" w:header="822" w:footer="765" w:gutter="0"/>
              <w:cols w:space="708"/>
              <w:titlePg/>
              <w:docGrid w:linePitch="360"/>
            </w:sectPr>
          </w:pPr>
        </w:p>
        <w:p w:rsidR="00627930" w:rsidRDefault="00627930"/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1D4D" w:rsidRDefault="00B21D4D">
      <w:pPr>
        <w:spacing w:after="0" w:line="240" w:lineRule="auto"/>
      </w:pPr>
      <w:r>
        <w:separator/>
      </w:r>
    </w:p>
  </w:endnote>
  <w:endnote w:type="continuationSeparator" w:id="0">
    <w:p w:rsidR="00B21D4D" w:rsidRDefault="00B21D4D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Ind w:w="-5" w:type="dxa"/>
      <w:tblBorders>
        <w:top w:val="single" w:sz="4" w:space="0" w:color="44546A" w:themeColor="text2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111"/>
      <w:gridCol w:w="1843"/>
      <w:gridCol w:w="2403"/>
      <w:gridCol w:w="703"/>
    </w:tblGrid>
    <w:tr w:rsidR="00821BA1" w:rsidRPr="0042649D" w:rsidTr="0042649D">
      <w:tc>
        <w:tcPr>
          <w:tcW w:w="4111" w:type="dxa"/>
        </w:tcPr>
        <w:p w:rsidR="00821BA1" w:rsidRPr="004A365A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Reférence  \* MERGEFORMAT </w:instrText>
          </w:r>
          <w:r>
            <w:fldChar w:fldCharType="separate"/>
          </w:r>
          <w:r w:rsidR="00821BA1">
            <w:rPr>
              <w:noProof/>
            </w:rPr>
            <w:t>Référence : xxx- xxx-x xxx</w:t>
          </w:r>
          <w:r>
            <w:rPr>
              <w:noProof/>
            </w:rPr>
            <w:fldChar w:fldCharType="end"/>
          </w:r>
        </w:p>
      </w:tc>
      <w:tc>
        <w:tcPr>
          <w:tcW w:w="1843" w:type="dxa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 \* MERGEFORMAT </w:instrText>
          </w:r>
          <w:r>
            <w:fldChar w:fldCharType="separate"/>
          </w:r>
          <w:r w:rsidR="00821BA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2403" w:type="dxa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 \* MERGEFORMAT </w:instrText>
          </w:r>
          <w:r>
            <w:fldChar w:fldCharType="separate"/>
          </w:r>
          <w:r w:rsidR="00821BA1">
            <w:rPr>
              <w:noProof/>
            </w:rPr>
            <w:t>Confidentiel Econocom</w:t>
          </w:r>
          <w:r>
            <w:rPr>
              <w:noProof/>
            </w:rPr>
            <w:fldChar w:fldCharType="end"/>
          </w:r>
        </w:p>
      </w:tc>
      <w:tc>
        <w:tcPr>
          <w:tcW w:w="703" w:type="dxa"/>
        </w:tcPr>
        <w:p w:rsidR="00821BA1" w:rsidRPr="0042649D" w:rsidRDefault="00821BA1" w:rsidP="00DC62CF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4546A" w:themeColor="text2"/>
              <w:szCs w:val="16"/>
            </w:rPr>
          </w:pP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</w:p>
      </w:tc>
    </w:tr>
    <w:tr w:rsidR="00821BA1" w:rsidRPr="0042649D" w:rsidTr="0042649D">
      <w:tc>
        <w:tcPr>
          <w:tcW w:w="9060" w:type="dxa"/>
          <w:gridSpan w:val="4"/>
        </w:tcPr>
        <w:p w:rsidR="00821BA1" w:rsidRPr="004A365A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Version  \* MERGEFORMAT </w:instrText>
          </w:r>
          <w:r>
            <w:fldChar w:fldCharType="separate"/>
          </w:r>
          <w:r w:rsidR="00821BA1">
            <w:rPr>
              <w:noProof/>
            </w:rPr>
            <w:t>Version du document : 001-a</w:t>
          </w:r>
          <w:r>
            <w:rPr>
              <w:noProof/>
            </w:rPr>
            <w:fldChar w:fldCharType="end"/>
          </w:r>
        </w:p>
      </w:tc>
    </w:tr>
  </w:tbl>
  <w:p w:rsidR="00821BA1" w:rsidRDefault="00821BA1" w:rsidP="007E5542">
    <w:pPr>
      <w:pStyle w:val="Pieddepage"/>
    </w:pPr>
  </w:p>
</w:ftr>
</file>

<file path=word/glossary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Ind w:w="-5" w:type="dxa"/>
      <w:tblBorders>
        <w:top w:val="single" w:sz="4" w:space="0" w:color="44546A" w:themeColor="text2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111"/>
      <w:gridCol w:w="1843"/>
      <w:gridCol w:w="2403"/>
      <w:gridCol w:w="703"/>
    </w:tblGrid>
    <w:tr w:rsidR="00821BA1" w:rsidRPr="0042649D" w:rsidTr="0042649D">
      <w:tc>
        <w:tcPr>
          <w:tcW w:w="4111" w:type="dxa"/>
        </w:tcPr>
        <w:p w:rsidR="00821BA1" w:rsidRPr="004A365A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Reférence  \* MERGEFORMAT </w:instrText>
          </w:r>
          <w:r>
            <w:fldChar w:fldCharType="separate"/>
          </w:r>
          <w:r w:rsidR="00821BA1">
            <w:rPr>
              <w:noProof/>
            </w:rPr>
            <w:t>Référence : xxx- xxx-x xxx</w:t>
          </w:r>
          <w:r>
            <w:rPr>
              <w:noProof/>
            </w:rPr>
            <w:fldChar w:fldCharType="end"/>
          </w:r>
        </w:p>
      </w:tc>
      <w:tc>
        <w:tcPr>
          <w:tcW w:w="1843" w:type="dxa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 \* MERGEFORMAT </w:instrText>
          </w:r>
          <w:r>
            <w:fldChar w:fldCharType="separate"/>
          </w:r>
          <w:r w:rsidR="00821BA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2403" w:type="dxa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 \* MERGEFORMAT </w:instrText>
          </w:r>
          <w:r>
            <w:fldChar w:fldCharType="separate"/>
          </w:r>
          <w:r w:rsidR="00821BA1">
            <w:rPr>
              <w:noProof/>
            </w:rPr>
            <w:t>Confidentiel Econocom</w:t>
          </w:r>
          <w:r>
            <w:rPr>
              <w:noProof/>
            </w:rPr>
            <w:fldChar w:fldCharType="end"/>
          </w:r>
        </w:p>
      </w:tc>
      <w:tc>
        <w:tcPr>
          <w:tcW w:w="703" w:type="dxa"/>
        </w:tcPr>
        <w:p w:rsidR="00821BA1" w:rsidRPr="0042649D" w:rsidRDefault="00821BA1" w:rsidP="00DC62CF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4546A" w:themeColor="text2"/>
              <w:szCs w:val="16"/>
            </w:rPr>
          </w:pP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</w:p>
      </w:tc>
    </w:tr>
    <w:tr w:rsidR="00821BA1" w:rsidRPr="0042649D" w:rsidTr="0042649D">
      <w:tc>
        <w:tcPr>
          <w:tcW w:w="9060" w:type="dxa"/>
          <w:gridSpan w:val="4"/>
        </w:tcPr>
        <w:p w:rsidR="00821BA1" w:rsidRPr="004A365A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Version </w:instrText>
          </w:r>
          <w:r>
            <w:instrText xml:space="preserve"> \* MERGEFORMAT </w:instrText>
          </w:r>
          <w:r>
            <w:fldChar w:fldCharType="separate"/>
          </w:r>
          <w:r w:rsidR="00821BA1">
            <w:rPr>
              <w:noProof/>
            </w:rPr>
            <w:t>Version du document : 001-a</w:t>
          </w:r>
          <w:r>
            <w:rPr>
              <w:noProof/>
            </w:rPr>
            <w:fldChar w:fldCharType="end"/>
          </w:r>
        </w:p>
      </w:tc>
    </w:tr>
  </w:tbl>
  <w:p w:rsidR="00821BA1" w:rsidRPr="00BB4566" w:rsidRDefault="00821BA1" w:rsidP="007E5542">
    <w:pPr>
      <w:pStyle w:val="Pieddepage"/>
    </w:pPr>
  </w:p>
</w:ftr>
</file>

<file path=word/glossary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5000" w:type="pct"/>
      <w:tblBorders>
        <w:top w:val="single" w:sz="4" w:space="0" w:color="8496B0" w:themeColor="text2" w:themeTint="99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2834"/>
      <w:gridCol w:w="2409"/>
      <w:gridCol w:w="678"/>
    </w:tblGrid>
    <w:tr w:rsidR="00821BA1" w:rsidRPr="0042649D" w:rsidTr="007E5542">
      <w:tc>
        <w:tcPr>
          <w:tcW w:w="2842" w:type="pct"/>
        </w:tcPr>
        <w:p w:rsidR="00821BA1" w:rsidRPr="007E5542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Reférence  \* MERGEFORMAT </w:instrText>
          </w:r>
          <w:r>
            <w:fldChar w:fldCharType="separate"/>
          </w:r>
          <w:r w:rsidR="00821BA1">
            <w:rPr>
              <w:noProof/>
            </w:rPr>
            <w:t>Référence : xxx- xxx-x xxx</w:t>
          </w:r>
          <w:r>
            <w:rPr>
              <w:noProof/>
            </w:rPr>
            <w:fldChar w:fldCharType="end"/>
          </w:r>
        </w:p>
      </w:tc>
      <w:tc>
        <w:tcPr>
          <w:tcW w:w="1033" w:type="pct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 \* MERGEFORMAT </w:instrText>
          </w:r>
          <w:r>
            <w:fldChar w:fldCharType="separate"/>
          </w:r>
          <w:r w:rsidR="00821BA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878" w:type="pct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 \* MERGEFORMAT </w:instrText>
          </w:r>
          <w:r>
            <w:fldChar w:fldCharType="separate"/>
          </w:r>
          <w:r w:rsidR="00821BA1">
            <w:rPr>
              <w:noProof/>
            </w:rPr>
            <w:t>Confidentiel Econocom</w:t>
          </w:r>
          <w:r>
            <w:rPr>
              <w:noProof/>
            </w:rPr>
            <w:fldChar w:fldCharType="end"/>
          </w:r>
        </w:p>
      </w:tc>
      <w:tc>
        <w:tcPr>
          <w:tcW w:w="247" w:type="pct"/>
        </w:tcPr>
        <w:p w:rsidR="00821BA1" w:rsidRPr="0042649D" w:rsidRDefault="00821BA1" w:rsidP="00C02A68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4546A" w:themeColor="text2"/>
              <w:szCs w:val="16"/>
            </w:rPr>
          </w:pP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</w:p>
      </w:tc>
    </w:tr>
    <w:tr w:rsidR="00821BA1" w:rsidRPr="0042649D" w:rsidTr="00C02A68">
      <w:tc>
        <w:tcPr>
          <w:tcW w:w="5000" w:type="pct"/>
          <w:gridSpan w:val="4"/>
        </w:tcPr>
        <w:p w:rsidR="00821BA1" w:rsidRPr="007E5542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Version  \* MERGEFORMAT </w:instrText>
          </w:r>
          <w:r>
            <w:fldChar w:fldCharType="separate"/>
          </w:r>
          <w:r w:rsidR="00821BA1">
            <w:rPr>
              <w:noProof/>
            </w:rPr>
            <w:t>Version du document : 001-a</w:t>
          </w:r>
          <w:r>
            <w:rPr>
              <w:noProof/>
            </w:rPr>
            <w:fldChar w:fldCharType="end"/>
          </w:r>
        </w:p>
      </w:tc>
    </w:tr>
  </w:tbl>
  <w:p w:rsidR="00821BA1" w:rsidRDefault="00821BA1" w:rsidP="007E5542">
    <w:pPr>
      <w:pStyle w:val="Pieddepage"/>
    </w:pPr>
  </w:p>
</w:ftr>
</file>

<file path=word/glossary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5000" w:type="pct"/>
      <w:tblBorders>
        <w:top w:val="single" w:sz="4" w:space="0" w:color="8496B0" w:themeColor="text2" w:themeTint="99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2834"/>
      <w:gridCol w:w="2409"/>
      <w:gridCol w:w="678"/>
    </w:tblGrid>
    <w:tr w:rsidR="00821BA1" w:rsidRPr="0042649D" w:rsidTr="007E5542">
      <w:tc>
        <w:tcPr>
          <w:tcW w:w="2842" w:type="pct"/>
        </w:tcPr>
        <w:p w:rsidR="00821BA1" w:rsidRPr="007E5542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Reférence  \* MERGEFORMAT </w:instrText>
          </w:r>
          <w:r>
            <w:fldChar w:fldCharType="separate"/>
          </w:r>
          <w:r w:rsidR="00821BA1">
            <w:rPr>
              <w:noProof/>
            </w:rPr>
            <w:t>Référence : xxx- xxx-x xxx</w:t>
          </w:r>
          <w:r>
            <w:rPr>
              <w:noProof/>
            </w:rPr>
            <w:fldChar w:fldCharType="end"/>
          </w:r>
        </w:p>
      </w:tc>
      <w:tc>
        <w:tcPr>
          <w:tcW w:w="1033" w:type="pct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Date  \* MERGEFORMAT </w:instrText>
          </w:r>
          <w:r>
            <w:fldChar w:fldCharType="separate"/>
          </w:r>
          <w:r w:rsidR="00821BA1">
            <w:rPr>
              <w:noProof/>
            </w:rPr>
            <w:t>31 septembre 2021</w:t>
          </w:r>
          <w:r>
            <w:rPr>
              <w:noProof/>
            </w:rPr>
            <w:fldChar w:fldCharType="end"/>
          </w:r>
        </w:p>
      </w:tc>
      <w:tc>
        <w:tcPr>
          <w:tcW w:w="878" w:type="pct"/>
        </w:tcPr>
        <w:p w:rsidR="00821BA1" w:rsidRPr="0042649D" w:rsidRDefault="00B21D4D" w:rsidP="007E5542">
          <w:pPr>
            <w:pStyle w:val="Pieddepage"/>
            <w:jc w:val="right"/>
          </w:pPr>
          <w:r>
            <w:fldChar w:fldCharType="begin"/>
          </w:r>
          <w:r>
            <w:instrText xml:space="preserve"> STYLEREF  "Critere de diffusion"  \* MERGEFORMAT </w:instrText>
          </w:r>
          <w:r>
            <w:fldChar w:fldCharType="separate"/>
          </w:r>
          <w:r w:rsidR="00821BA1">
            <w:rPr>
              <w:noProof/>
            </w:rPr>
            <w:t>Confidentiel Econocom</w:t>
          </w:r>
          <w:r>
            <w:rPr>
              <w:noProof/>
            </w:rPr>
            <w:fldChar w:fldCharType="end"/>
          </w:r>
        </w:p>
      </w:tc>
      <w:tc>
        <w:tcPr>
          <w:tcW w:w="247" w:type="pct"/>
        </w:tcPr>
        <w:p w:rsidR="00821BA1" w:rsidRPr="0042649D" w:rsidRDefault="00821BA1" w:rsidP="00C02A68">
          <w:pPr>
            <w:pStyle w:val="DateetNodepage"/>
            <w:framePr w:wrap="auto" w:vAnchor="margin" w:xAlign="left" w:yAlign="inline"/>
            <w:rPr>
              <w:rFonts w:cstheme="minorHAnsi"/>
              <w:noProof/>
              <w:color w:val="44546A" w:themeColor="text2"/>
              <w:szCs w:val="16"/>
            </w:rPr>
          </w:pP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page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02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/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begin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instrText xml:space="preserve"> numpages \# 0# </w:instrTex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separate"/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t>206</w:t>
          </w:r>
          <w:r w:rsidRPr="0042649D">
            <w:rPr>
              <w:rFonts w:cstheme="minorHAnsi"/>
              <w:noProof/>
              <w:color w:val="44546A" w:themeColor="text2"/>
              <w:szCs w:val="16"/>
            </w:rPr>
            <w:fldChar w:fldCharType="end"/>
          </w:r>
        </w:p>
      </w:tc>
    </w:tr>
    <w:tr w:rsidR="00821BA1" w:rsidRPr="0042649D" w:rsidTr="00C02A68">
      <w:tc>
        <w:tcPr>
          <w:tcW w:w="5000" w:type="pct"/>
          <w:gridSpan w:val="4"/>
        </w:tcPr>
        <w:p w:rsidR="00821BA1" w:rsidRPr="007E5542" w:rsidRDefault="00B21D4D" w:rsidP="007E5542">
          <w:pPr>
            <w:pStyle w:val="Pieddepage"/>
          </w:pPr>
          <w:r>
            <w:fldChar w:fldCharType="begin"/>
          </w:r>
          <w:r>
            <w:instrText xml:space="preserve"> STYLEREF  Version </w:instrText>
          </w:r>
          <w:r>
            <w:instrText xml:space="preserve"> \* MERGEFORMAT </w:instrText>
          </w:r>
          <w:r>
            <w:fldChar w:fldCharType="separate"/>
          </w:r>
          <w:r w:rsidR="00821BA1">
            <w:rPr>
              <w:noProof/>
            </w:rPr>
            <w:t>Version du document : 001-a</w:t>
          </w:r>
          <w:r>
            <w:rPr>
              <w:noProof/>
            </w:rPr>
            <w:fldChar w:fldCharType="end"/>
          </w:r>
        </w:p>
      </w:tc>
    </w:tr>
  </w:tbl>
  <w:p w:rsidR="00821BA1" w:rsidRPr="00BB4566" w:rsidRDefault="00821BA1" w:rsidP="007E5542">
    <w:pPr>
      <w:pStyle w:val="Pieddepage"/>
    </w:pPr>
  </w:p>
</w:ftr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1D4D" w:rsidRDefault="00B21D4D">
      <w:pPr>
        <w:spacing w:after="0" w:line="240" w:lineRule="auto"/>
      </w:pPr>
      <w:r>
        <w:separator/>
      </w:r>
    </w:p>
  </w:footnote>
  <w:footnote w:type="continuationSeparator" w:id="0">
    <w:p w:rsidR="00B21D4D" w:rsidRDefault="00B21D4D">
      <w:pPr>
        <w:spacing w:after="0" w:line="240" w:lineRule="auto"/>
      </w:pPr>
      <w:r>
        <w:continuationSeparator/>
      </w:r>
    </w:p>
  </w:footnote>
</w:footnotes>
</file>

<file path=word/glossary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BA1" w:rsidRPr="007E5542" w:rsidRDefault="00821BA1" w:rsidP="007E5542">
    <w:pPr>
      <w:pStyle w:val="En-tte"/>
      <w:rPr>
        <w:b/>
        <w:bCs/>
      </w:rPr>
    </w:pPr>
    <w:r w:rsidRPr="007E5542">
      <w:rPr>
        <w:b/>
        <w:bCs/>
      </w:rPr>
      <w:fldChar w:fldCharType="begin"/>
    </w:r>
    <w:r w:rsidRPr="007E5542">
      <w:rPr>
        <w:b/>
        <w:bCs/>
      </w:rPr>
      <w:instrText xml:space="preserve"> STYLEREF  "Titre Couverture"  \* MERGEFORMAT </w:instrText>
    </w:r>
    <w:r w:rsidRPr="007E5542">
      <w:rPr>
        <w:b/>
        <w:bCs/>
      </w:rPr>
      <w:fldChar w:fldCharType="separate"/>
    </w:r>
    <w:r>
      <w:rPr>
        <w:b/>
        <w:bCs/>
        <w:noProof/>
      </w:rPr>
      <w:t>Titre du document</w:t>
    </w:r>
    <w:r w:rsidRPr="007E5542">
      <w:rPr>
        <w:b/>
        <w:bCs/>
      </w:rPr>
      <w:fldChar w:fldCharType="end"/>
    </w:r>
  </w:p>
  <w:p w:rsidR="00821BA1" w:rsidRPr="007E5542" w:rsidRDefault="00B21D4D" w:rsidP="007E5542">
    <w:pPr>
      <w:pStyle w:val="En-tte"/>
    </w:pPr>
    <w:r>
      <w:fldChar w:fldCharType="begin"/>
    </w:r>
    <w:r>
      <w:instrText xml:space="preserve"> STYLEREF  Sous-titre-Couverture  \* MERGEFORMAT </w:instrText>
    </w:r>
    <w:r>
      <w:fldChar w:fldCharType="separate"/>
    </w:r>
    <w:r w:rsidR="00821BA1">
      <w:rPr>
        <w:noProof/>
      </w:rPr>
      <w:t>Sous-titre du document</w:t>
    </w:r>
    <w:r>
      <w:rPr>
        <w:noProof/>
      </w:rPr>
      <w:fldChar w:fldCharType="end"/>
    </w:r>
  </w:p>
</w:hdr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BF6"/>
    <w:rsid w:val="00281E56"/>
    <w:rsid w:val="00316303"/>
    <w:rsid w:val="005003D3"/>
    <w:rsid w:val="00627930"/>
    <w:rsid w:val="00821BA1"/>
    <w:rsid w:val="00A71BF6"/>
    <w:rsid w:val="00B21D4D"/>
    <w:rsid w:val="00C41FA7"/>
    <w:rsid w:val="00CC4FDD"/>
    <w:rsid w:val="00D87391"/>
    <w:rsid w:val="00D9748D"/>
    <w:rsid w:val="00FA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54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BF6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54"/>
    <w:unhideWhenUsed/>
    <w:rsid w:val="00821BA1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HAnsi"/>
      <w:caps/>
      <w:color w:val="44546A" w:themeColor="text2"/>
      <w:sz w:val="16"/>
      <w:szCs w:val="16"/>
      <w:lang w:eastAsia="en-US"/>
    </w:rPr>
  </w:style>
  <w:style w:type="character" w:customStyle="1" w:styleId="PieddepageCar">
    <w:name w:val="Pied de page Car"/>
    <w:basedOn w:val="Policepardfaut"/>
    <w:link w:val="Pieddepage"/>
    <w:uiPriority w:val="54"/>
    <w:rsid w:val="00821BA1"/>
    <w:rPr>
      <w:rFonts w:eastAsiaTheme="minorHAnsi" w:cstheme="minorHAnsi"/>
      <w:caps/>
      <w:color w:val="44546A" w:themeColor="text2"/>
      <w:sz w:val="16"/>
      <w:szCs w:val="16"/>
      <w:lang w:eastAsia="en-US"/>
    </w:rPr>
  </w:style>
  <w:style w:type="table" w:styleId="Grilledutableau">
    <w:name w:val="Table Grid"/>
    <w:basedOn w:val="TableauNormal"/>
    <w:uiPriority w:val="39"/>
    <w:rsid w:val="00821B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etNodepage">
    <w:name w:val="Date et No de page"/>
    <w:basedOn w:val="Normal"/>
    <w:uiPriority w:val="20"/>
    <w:semiHidden/>
    <w:rsid w:val="00821BA1"/>
    <w:pPr>
      <w:framePr w:wrap="around" w:vAnchor="text" w:hAnchor="text" w:xAlign="right" w:y="-197" w:anchorLock="1"/>
      <w:suppressAutoHyphens/>
      <w:spacing w:before="2" w:after="0"/>
      <w:jc w:val="right"/>
    </w:pPr>
    <w:rPr>
      <w:rFonts w:eastAsiaTheme="minorHAnsi" w:cstheme="minorBidi"/>
      <w:caps/>
      <w:color w:val="E7E6E6" w:themeColor="background2"/>
      <w:spacing w:val="-2"/>
      <w:sz w:val="16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821BA1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caps/>
      <w:color w:val="44546A" w:themeColor="text2"/>
      <w:sz w:val="16"/>
      <w:szCs w:val="16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821BA1"/>
    <w:rPr>
      <w:rFonts w:eastAsiaTheme="minorHAnsi"/>
      <w:caps/>
      <w:color w:val="44546A" w:themeColor="text2"/>
      <w:sz w:val="16"/>
      <w:szCs w:val="16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ECONOCOM-WORD">
      <a:dk1>
        <a:sysClr val="windowText" lastClr="000000"/>
      </a:dk1>
      <a:lt1>
        <a:srgbClr val="FFFFFF"/>
      </a:lt1>
      <a:dk2>
        <a:srgbClr val="484848"/>
      </a:dk2>
      <a:lt2>
        <a:srgbClr val="F0F4F4"/>
      </a:lt2>
      <a:accent1>
        <a:srgbClr val="3E0D81"/>
      </a:accent1>
      <a:accent2>
        <a:srgbClr val="573EEF"/>
      </a:accent2>
      <a:accent3>
        <a:srgbClr val="A954F3"/>
      </a:accent3>
      <a:accent4>
        <a:srgbClr val="99E5E8"/>
      </a:accent4>
      <a:accent5>
        <a:srgbClr val="FF997F"/>
      </a:accent5>
      <a:accent6>
        <a:srgbClr val="F9D957"/>
      </a:accent6>
      <a:hlink>
        <a:srgbClr val="3E0D81"/>
      </a:hlink>
      <a:folHlink>
        <a:srgbClr val="8727D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3752C-79C8-4AAF-BD70-20186179D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ECO_MODELE_WORD_2021_07_07</Template>
  <TotalTime>3</TotalTime>
  <Pages>11</Pages>
  <Words>903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Anais Plet</dc:creator>
  <cp:keywords/>
  <dc:description/>
  <cp:lastModifiedBy>Anais Plet</cp:lastModifiedBy>
  <cp:revision>3</cp:revision>
  <dcterms:created xsi:type="dcterms:W3CDTF">2021-07-07T17:34:00Z</dcterms:created>
  <dcterms:modified xsi:type="dcterms:W3CDTF">2021-07-07T17:36:00Z</dcterms:modified>
</cp:coreProperties>
</file>